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45.75pt;height:53.25pt" o:ole="" fillcolor="window">
                  <v:imagedata r:id="rId6" o:title="" grayscale="t"/>
                </v:shape>
                <o:OLEObject Type="Embed" ProgID="Word.Picture.8" ShapeID="_x0000_i1029" DrawAspect="Content" ObjectID="_161761326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B208D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B208D" w:rsidRPr="008B208D">
              <w:rPr>
                <w:szCs w:val="28"/>
              </w:rPr>
              <w:t>1418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B208D" w:rsidRDefault="008B208D" w:rsidP="008B208D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изменений в Закон Приморского края "О Кировском муниципальном районе"</w:t>
            </w:r>
          </w:p>
        </w:tc>
      </w:tr>
    </w:tbl>
    <w:p w:rsidR="000B3FB2" w:rsidRDefault="000B3FB2"/>
    <w:p w:rsidR="008B208D" w:rsidRDefault="008B208D" w:rsidP="008B208D">
      <w:pPr>
        <w:ind w:firstLine="720"/>
        <w:jc w:val="both"/>
      </w:pPr>
      <w:r>
        <w:t xml:space="preserve">Законодательное Собрание Приморского края </w:t>
      </w:r>
    </w:p>
    <w:p w:rsidR="008B208D" w:rsidRDefault="008B208D" w:rsidP="008B208D"/>
    <w:p w:rsidR="008B208D" w:rsidRDefault="008B208D" w:rsidP="008B208D">
      <w:r>
        <w:t>ПОСТАНОВЛЯЕТ:</w:t>
      </w:r>
    </w:p>
    <w:p w:rsidR="008B208D" w:rsidRDefault="008B208D" w:rsidP="008B208D"/>
    <w:p w:rsidR="008B208D" w:rsidRDefault="008B208D" w:rsidP="008B208D">
      <w:pPr>
        <w:ind w:firstLine="709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 xml:space="preserve">"О внесении изменений в Закон Приморского края "О Кировском муниципальном районе" </w:t>
      </w:r>
      <w:r>
        <w:t>в первом чтении.</w:t>
      </w:r>
    </w:p>
    <w:p w:rsidR="008B208D" w:rsidRDefault="008B208D" w:rsidP="008B208D">
      <w:pPr>
        <w:ind w:right="-144" w:firstLine="720"/>
        <w:jc w:val="both"/>
      </w:pPr>
    </w:p>
    <w:p w:rsidR="008B208D" w:rsidRDefault="008B208D" w:rsidP="008B208D">
      <w:pPr>
        <w:ind w:firstLine="720"/>
        <w:jc w:val="both"/>
      </w:pPr>
      <w:r>
        <w:t>2.Комитету Законодательного Собрания по региональной политике, законности и международному сотрудничеству</w:t>
      </w:r>
      <w:r w:rsidRPr="00B36F25">
        <w:t xml:space="preserve"> 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B208D" w:rsidRDefault="008B208D" w:rsidP="008B208D">
      <w:pPr>
        <w:ind w:firstLine="720"/>
        <w:jc w:val="both"/>
      </w:pPr>
    </w:p>
    <w:p w:rsidR="008B208D" w:rsidRPr="006C285D" w:rsidRDefault="008B208D" w:rsidP="008B208D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8B208D" w:rsidRDefault="008B208D" w:rsidP="008B208D">
      <w:pPr>
        <w:jc w:val="both"/>
      </w:pPr>
    </w:p>
    <w:p w:rsidR="008B208D" w:rsidRDefault="008B208D" w:rsidP="008B208D">
      <w:pPr>
        <w:jc w:val="both"/>
      </w:pPr>
    </w:p>
    <w:p w:rsidR="008B208D" w:rsidRDefault="008B208D" w:rsidP="008B208D">
      <w:pPr>
        <w:jc w:val="both"/>
      </w:pPr>
    </w:p>
    <w:p w:rsidR="008B208D" w:rsidRDefault="008B208D" w:rsidP="008B208D">
      <w:pPr>
        <w:jc w:val="both"/>
      </w:pPr>
      <w:r>
        <w:t>Председательствующий на заседании</w:t>
      </w:r>
    </w:p>
    <w:p w:rsidR="008B208D" w:rsidRDefault="008B208D" w:rsidP="008B208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С.А. Кузьменко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48A" w:rsidRDefault="001D048A">
      <w:r>
        <w:separator/>
      </w:r>
    </w:p>
  </w:endnote>
  <w:endnote w:type="continuationSeparator" w:id="0">
    <w:p w:rsidR="001D048A" w:rsidRDefault="001D0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48A" w:rsidRDefault="001D048A">
      <w:r>
        <w:separator/>
      </w:r>
    </w:p>
  </w:footnote>
  <w:footnote w:type="continuationSeparator" w:id="0">
    <w:p w:rsidR="001D048A" w:rsidRDefault="001D04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208D"/>
    <w:rsid w:val="00057575"/>
    <w:rsid w:val="000B3FB2"/>
    <w:rsid w:val="000D628E"/>
    <w:rsid w:val="000E5228"/>
    <w:rsid w:val="00123119"/>
    <w:rsid w:val="001319DB"/>
    <w:rsid w:val="00155F7F"/>
    <w:rsid w:val="001D048A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8B208D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3AD7BF-8B65-47E5-B00C-F466541FF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B208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1</cp:revision>
  <cp:lastPrinted>2019-04-24T01:59:00Z</cp:lastPrinted>
  <dcterms:created xsi:type="dcterms:W3CDTF">2019-04-24T01:58:00Z</dcterms:created>
  <dcterms:modified xsi:type="dcterms:W3CDTF">2019-04-24T01:59:00Z</dcterms:modified>
</cp:coreProperties>
</file>