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540468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D23D4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D23D4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D23D4" w:rsidRPr="005D23D4">
              <w:rPr>
                <w:szCs w:val="28"/>
              </w:rPr>
              <w:t>1417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5D23D4" w:rsidRDefault="005D23D4" w:rsidP="005D23D4">
            <w:pPr>
              <w:ind w:left="-108"/>
              <w:jc w:val="both"/>
            </w:pPr>
            <w:r>
              <w:t>О Законе</w:t>
            </w:r>
            <w:r w:rsidRPr="003E64B3">
              <w:t xml:space="preserve"> Приморского края </w:t>
            </w:r>
            <w:r>
              <w:br/>
              <w:t xml:space="preserve">"О внесении изменений в Закон Приморского края </w:t>
            </w:r>
            <w:r w:rsidRPr="00E24E31">
              <w:rPr>
                <w:szCs w:val="28"/>
              </w:rPr>
              <w:t>"О содействии развитию строительства в Приморском крае"</w:t>
            </w:r>
          </w:p>
        </w:tc>
      </w:tr>
    </w:tbl>
    <w:p w:rsidR="000B3FB2" w:rsidRDefault="000B3FB2"/>
    <w:p w:rsidR="005D23D4" w:rsidRDefault="005D23D4" w:rsidP="005D23D4">
      <w:pPr>
        <w:ind w:firstLine="720"/>
      </w:pPr>
      <w:r>
        <w:t xml:space="preserve">Законодательное Собрание Приморского края </w:t>
      </w:r>
    </w:p>
    <w:p w:rsidR="005D23D4" w:rsidRDefault="005D23D4" w:rsidP="005D23D4"/>
    <w:p w:rsidR="005D23D4" w:rsidRDefault="005D23D4" w:rsidP="005D23D4">
      <w:r>
        <w:t>ПОСТАНОВЛЯЕТ:</w:t>
      </w:r>
    </w:p>
    <w:p w:rsidR="005D23D4" w:rsidRDefault="005D23D4" w:rsidP="005D23D4">
      <w:pPr>
        <w:ind w:firstLine="709"/>
      </w:pPr>
    </w:p>
    <w:p w:rsidR="005D23D4" w:rsidRDefault="005D23D4" w:rsidP="005D23D4">
      <w:pPr>
        <w:ind w:firstLine="709"/>
        <w:jc w:val="both"/>
      </w:pPr>
      <w:r>
        <w:t>1.Принять Закон Приморского края "О внесении изменений в Закон Приморского края</w:t>
      </w:r>
      <w:r w:rsidRPr="00E24E31">
        <w:rPr>
          <w:szCs w:val="28"/>
        </w:rPr>
        <w:t xml:space="preserve"> "О содействии развитию строительства в Приморском крае"</w:t>
      </w:r>
      <w:r>
        <w:t>.</w:t>
      </w:r>
    </w:p>
    <w:p w:rsidR="005D23D4" w:rsidRDefault="005D23D4" w:rsidP="005D23D4">
      <w:pPr>
        <w:jc w:val="both"/>
      </w:pPr>
    </w:p>
    <w:p w:rsidR="005D23D4" w:rsidRDefault="005D23D4" w:rsidP="005D23D4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5D23D4" w:rsidRDefault="005D23D4" w:rsidP="005D23D4">
      <w:pPr>
        <w:jc w:val="both"/>
      </w:pPr>
    </w:p>
    <w:p w:rsidR="005D23D4" w:rsidRDefault="005D23D4" w:rsidP="005D23D4">
      <w:pPr>
        <w:jc w:val="both"/>
      </w:pPr>
      <w:r>
        <w:tab/>
        <w:t>3.Настоящее постановление вступает в силу со дня его принятия.</w:t>
      </w:r>
    </w:p>
    <w:p w:rsidR="005D23D4" w:rsidRDefault="005D23D4" w:rsidP="005D23D4">
      <w:pPr>
        <w:jc w:val="both"/>
      </w:pPr>
      <w:bookmarkStart w:id="0" w:name="_GoBack"/>
      <w:bookmarkEnd w:id="0"/>
    </w:p>
    <w:p w:rsidR="005D23D4" w:rsidRPr="00206005" w:rsidRDefault="005D23D4" w:rsidP="005D23D4">
      <w:pPr>
        <w:jc w:val="both"/>
        <w:rPr>
          <w:szCs w:val="28"/>
        </w:rPr>
      </w:pPr>
    </w:p>
    <w:p w:rsidR="005D23D4" w:rsidRDefault="005D23D4" w:rsidP="005D23D4">
      <w:pPr>
        <w:jc w:val="both"/>
        <w:rPr>
          <w:szCs w:val="28"/>
        </w:rPr>
      </w:pPr>
    </w:p>
    <w:p w:rsidR="005D23D4" w:rsidRDefault="005D23D4" w:rsidP="005D23D4">
      <w:pPr>
        <w:jc w:val="both"/>
      </w:pPr>
      <w:r>
        <w:t>Председательствующий на заседании</w:t>
      </w:r>
    </w:p>
    <w:p w:rsidR="005D23D4" w:rsidRDefault="005D23D4" w:rsidP="005D23D4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С.А. Кузьменко</w:t>
      </w:r>
    </w:p>
    <w:p w:rsidR="005D23D4" w:rsidRDefault="005D23D4" w:rsidP="005D23D4">
      <w:pPr>
        <w:ind w:firstLine="709"/>
        <w:jc w:val="both"/>
      </w:pP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6E32" w:rsidRDefault="00896E32">
      <w:r>
        <w:separator/>
      </w:r>
    </w:p>
  </w:endnote>
  <w:endnote w:type="continuationSeparator" w:id="0">
    <w:p w:rsidR="00896E32" w:rsidRDefault="00896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6E32" w:rsidRDefault="00896E32">
      <w:r>
        <w:separator/>
      </w:r>
    </w:p>
  </w:footnote>
  <w:footnote w:type="continuationSeparator" w:id="0">
    <w:p w:rsidR="00896E32" w:rsidRDefault="00896E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23D4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D23D4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896E32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FACD979-0F19-4F5C-AB43-7984E535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2019-04-23T05:59:00Z</cp:lastPrinted>
  <dcterms:created xsi:type="dcterms:W3CDTF">2019-04-23T05:58:00Z</dcterms:created>
  <dcterms:modified xsi:type="dcterms:W3CDTF">2019-04-23T05:59:00Z</dcterms:modified>
</cp:coreProperties>
</file>