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47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14D8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4D8B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4D8B" w:rsidRPr="00814D8B">
              <w:rPr>
                <w:szCs w:val="28"/>
              </w:rPr>
              <w:t>1412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14D8B" w:rsidRDefault="00814D8B" w:rsidP="00814D8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6A03AE">
      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</w:tr>
    </w:tbl>
    <w:p w:rsidR="000B3FB2" w:rsidRDefault="000B3FB2"/>
    <w:p w:rsidR="00814D8B" w:rsidRDefault="00814D8B" w:rsidP="00814D8B">
      <w:pPr>
        <w:pStyle w:val="a3"/>
        <w:tabs>
          <w:tab w:val="clear" w:pos="4153"/>
          <w:tab w:val="clear" w:pos="8306"/>
        </w:tabs>
        <w:ind w:right="-2"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4D8B" w:rsidRPr="003E384A" w:rsidRDefault="00814D8B" w:rsidP="00814D8B">
      <w:pPr>
        <w:pStyle w:val="a7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6A03AE">
        <w:rPr>
          <w:sz w:val="28"/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 w:val="28"/>
          <w:szCs w:val="28"/>
        </w:rPr>
        <w:t xml:space="preserve"> во втором чтении</w:t>
      </w:r>
      <w:r w:rsidRPr="003E384A">
        <w:rPr>
          <w:sz w:val="28"/>
          <w:szCs w:val="28"/>
        </w:rPr>
        <w:t>.</w:t>
      </w:r>
    </w:p>
    <w:p w:rsidR="00814D8B" w:rsidRPr="003E384A" w:rsidRDefault="00814D8B" w:rsidP="00814D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(Чемерис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814D8B" w:rsidRPr="0059601A" w:rsidRDefault="00814D8B" w:rsidP="00814D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4D8B" w:rsidRDefault="00814D8B" w:rsidP="00814D8B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14D8B" w:rsidRDefault="00814D8B" w:rsidP="00814D8B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814D8B" w:rsidRDefault="00814D8B" w:rsidP="00814D8B">
      <w:r>
        <w:t>Законодательного Собрания                                                          С.А. Кузьменко</w:t>
      </w:r>
    </w:p>
    <w:p w:rsidR="00814D8B" w:rsidRDefault="00814D8B" w:rsidP="00814D8B"/>
    <w:p w:rsidR="00814D8B" w:rsidRDefault="00814D8B" w:rsidP="00814D8B"/>
    <w:p w:rsidR="00814D8B" w:rsidRDefault="00814D8B" w:rsidP="00814D8B"/>
    <w:p w:rsidR="00814D8B" w:rsidRDefault="00814D8B" w:rsidP="00814D8B"/>
    <w:p w:rsidR="00814D8B" w:rsidRDefault="00814D8B" w:rsidP="00814D8B"/>
    <w:p w:rsidR="00814D8B" w:rsidRDefault="00814D8B" w:rsidP="00814D8B"/>
    <w:p w:rsidR="00814D8B" w:rsidRDefault="00814D8B" w:rsidP="00814D8B"/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AEC" w:rsidRDefault="00C63AEC">
      <w:r>
        <w:separator/>
      </w:r>
    </w:p>
  </w:endnote>
  <w:endnote w:type="continuationSeparator" w:id="0">
    <w:p w:rsidR="00C63AEC" w:rsidRDefault="00C6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AEC" w:rsidRDefault="00C63AEC">
      <w:r>
        <w:separator/>
      </w:r>
    </w:p>
  </w:footnote>
  <w:footnote w:type="continuationSeparator" w:id="0">
    <w:p w:rsidR="00C63AEC" w:rsidRDefault="00C6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D8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14D8B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63AEC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0AB2C3-88DF-42F3-8E9D-09C6C61B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814D8B"/>
    <w:rPr>
      <w:sz w:val="20"/>
    </w:rPr>
  </w:style>
  <w:style w:type="character" w:customStyle="1" w:styleId="a8">
    <w:name w:val="Основной текст Знак"/>
    <w:basedOn w:val="a0"/>
    <w:link w:val="a7"/>
    <w:rsid w:val="00814D8B"/>
  </w:style>
  <w:style w:type="character" w:customStyle="1" w:styleId="a4">
    <w:name w:val="Верхний колонтитул Знак"/>
    <w:link w:val="a3"/>
    <w:uiPriority w:val="99"/>
    <w:rsid w:val="00814D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2019-04-23T06:46:00Z</cp:lastPrinted>
  <dcterms:created xsi:type="dcterms:W3CDTF">2019-04-23T06:45:00Z</dcterms:created>
  <dcterms:modified xsi:type="dcterms:W3CDTF">2019-04-23T06:46:00Z</dcterms:modified>
</cp:coreProperties>
</file>