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337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7728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7728E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728E" w:rsidRPr="00B7728E">
              <w:rPr>
                <w:szCs w:val="28"/>
              </w:rPr>
              <w:t>1410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7728E" w:rsidRDefault="00B7728E" w:rsidP="00B7728E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статью 4 Закона Приморского края "О социальной поддержке семей, проживающих на территории Приморского края</w:t>
            </w:r>
            <w:r w:rsidRPr="004F6B44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bookmarkEnd w:id="0"/>
            <w:bookmarkEnd w:id="1"/>
            <w:bookmarkEnd w:id="2"/>
            <w:bookmarkEnd w:id="3"/>
          </w:p>
        </w:tc>
      </w:tr>
    </w:tbl>
    <w:p w:rsidR="000B3FB2" w:rsidRDefault="000B3FB2"/>
    <w:p w:rsidR="00B7728E" w:rsidRPr="009E27DC" w:rsidRDefault="00B7728E" w:rsidP="00B7728E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7728E" w:rsidRPr="009E27DC" w:rsidRDefault="00B7728E" w:rsidP="00B7728E">
      <w:pPr>
        <w:rPr>
          <w:szCs w:val="28"/>
        </w:rPr>
      </w:pPr>
    </w:p>
    <w:p w:rsidR="00B7728E" w:rsidRPr="009E27DC" w:rsidRDefault="00B7728E" w:rsidP="00B7728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7728E" w:rsidRPr="009E27DC" w:rsidRDefault="00B7728E" w:rsidP="00B7728E">
      <w:pPr>
        <w:rPr>
          <w:szCs w:val="28"/>
        </w:rPr>
      </w:pPr>
    </w:p>
    <w:p w:rsidR="00B7728E" w:rsidRDefault="00B7728E" w:rsidP="00B7728E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статью 4 Закона Приморского края "О социальной поддержке семей, проживающих на территории Приморского края</w:t>
      </w:r>
      <w:r w:rsidRPr="004F6B44">
        <w:rPr>
          <w:szCs w:val="28"/>
        </w:rPr>
        <w:t>"</w:t>
      </w:r>
      <w:r>
        <w:rPr>
          <w:szCs w:val="28"/>
        </w:rPr>
        <w:t xml:space="preserve"> с новым наименованием </w:t>
      </w:r>
      <w:r>
        <w:rPr>
          <w:szCs w:val="28"/>
        </w:rPr>
        <w:br/>
        <w:t>"О внесении изменений в Закон Приморского края "О социальной поддержке семей, проживающих на территории Приморского края"</w:t>
      </w:r>
      <w:r>
        <w:t xml:space="preserve"> во втором чтении.</w:t>
      </w:r>
    </w:p>
    <w:p w:rsidR="00B7728E" w:rsidRDefault="00B7728E" w:rsidP="00B7728E">
      <w:pPr>
        <w:jc w:val="both"/>
      </w:pPr>
    </w:p>
    <w:p w:rsidR="00B7728E" w:rsidRDefault="00B7728E" w:rsidP="00B7728E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(Чемерис)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B7728E" w:rsidRDefault="00B7728E" w:rsidP="00B7728E">
      <w:pPr>
        <w:jc w:val="both"/>
      </w:pPr>
    </w:p>
    <w:p w:rsidR="00B7728E" w:rsidRDefault="00B7728E" w:rsidP="00B7728E">
      <w:pPr>
        <w:jc w:val="both"/>
      </w:pPr>
      <w:r>
        <w:tab/>
        <w:t>3.Настоящее постановление вступает в силу со дня его принятия.</w:t>
      </w:r>
    </w:p>
    <w:p w:rsidR="00B7728E" w:rsidRDefault="00B7728E" w:rsidP="00B7728E">
      <w:pPr>
        <w:jc w:val="both"/>
      </w:pPr>
      <w:bookmarkStart w:id="4" w:name="_GoBack"/>
      <w:bookmarkEnd w:id="4"/>
    </w:p>
    <w:p w:rsidR="00B7728E" w:rsidRPr="009E27DC" w:rsidRDefault="00B7728E" w:rsidP="00B7728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7728E" w:rsidRPr="009E27DC" w:rsidRDefault="00B7728E" w:rsidP="00B7728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7728E" w:rsidRPr="009E27DC" w:rsidRDefault="00B7728E" w:rsidP="00B7728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>
        <w:rPr>
          <w:szCs w:val="28"/>
        </w:rPr>
        <w:t>Председательствующий на заседании</w:t>
      </w:r>
    </w:p>
    <w:p w:rsidR="00B7728E" w:rsidRPr="009E27DC" w:rsidRDefault="00B7728E" w:rsidP="00B7728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</w:t>
      </w:r>
      <w:r>
        <w:rPr>
          <w:szCs w:val="28"/>
        </w:rPr>
        <w:t xml:space="preserve">  С.А. Кузьменко</w:t>
      </w:r>
    </w:p>
    <w:p w:rsidR="00B7728E" w:rsidRPr="009E27DC" w:rsidRDefault="00B7728E" w:rsidP="00B7728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594" w:rsidRDefault="00F43594">
      <w:r>
        <w:separator/>
      </w:r>
    </w:p>
  </w:endnote>
  <w:endnote w:type="continuationSeparator" w:id="0">
    <w:p w:rsidR="00F43594" w:rsidRDefault="00F43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594" w:rsidRDefault="00F43594">
      <w:r>
        <w:separator/>
      </w:r>
    </w:p>
  </w:footnote>
  <w:footnote w:type="continuationSeparator" w:id="0">
    <w:p w:rsidR="00F43594" w:rsidRDefault="00F43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728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7728E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4359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9FE354-834D-4937-9692-3356281B3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772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2019-04-23T06:45:00Z</cp:lastPrinted>
  <dcterms:created xsi:type="dcterms:W3CDTF">2019-04-23T06:43:00Z</dcterms:created>
  <dcterms:modified xsi:type="dcterms:W3CDTF">2019-04-23T06:45:00Z</dcterms:modified>
</cp:coreProperties>
</file>