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423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4317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3179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3179" w:rsidRPr="00043179">
              <w:rPr>
                <w:szCs w:val="28"/>
              </w:rPr>
              <w:t>1408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43179" w:rsidRDefault="00043179" w:rsidP="00043179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497076">
              <w:t>"О признании утратившими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</w:t>
            </w:r>
          </w:p>
        </w:tc>
      </w:tr>
    </w:tbl>
    <w:p w:rsidR="000B3FB2" w:rsidRDefault="000B3FB2"/>
    <w:p w:rsidR="00043179" w:rsidRDefault="00043179" w:rsidP="0004317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43179" w:rsidRDefault="00043179" w:rsidP="00043179">
      <w:pPr>
        <w:pStyle w:val="a3"/>
        <w:tabs>
          <w:tab w:val="clear" w:pos="4153"/>
          <w:tab w:val="clear" w:pos="8306"/>
        </w:tabs>
      </w:pPr>
    </w:p>
    <w:p w:rsidR="00043179" w:rsidRDefault="00043179" w:rsidP="0004317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43179" w:rsidRDefault="00043179" w:rsidP="00043179">
      <w:pPr>
        <w:pStyle w:val="a3"/>
        <w:tabs>
          <w:tab w:val="clear" w:pos="4153"/>
          <w:tab w:val="clear" w:pos="8306"/>
        </w:tabs>
      </w:pPr>
    </w:p>
    <w:p w:rsidR="00043179" w:rsidRDefault="00043179" w:rsidP="00043179">
      <w:pPr>
        <w:ind w:firstLine="709"/>
        <w:jc w:val="both"/>
      </w:pPr>
      <w:r>
        <w:t xml:space="preserve">1.Принять проект закона Приморского края </w:t>
      </w:r>
      <w:r w:rsidRPr="00497076">
        <w:t xml:space="preserve">"О признании утратившими силу отдельных законодательных актов Приморского края </w:t>
      </w:r>
      <w:r>
        <w:br/>
      </w:r>
      <w:r w:rsidRPr="00497076">
        <w:t xml:space="preserve">в сфере предоставления компенсации расходов на уплату взноса </w:t>
      </w:r>
      <w:r>
        <w:br/>
      </w:r>
      <w:r w:rsidRPr="00497076">
        <w:t>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>
        <w:t xml:space="preserve"> с новым наименованием "О внесении изменений в статью 6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и </w:t>
      </w:r>
      <w:r w:rsidRPr="00497AB9">
        <w:t>признании утратившими силу отдельных законодательных актов Приморского края</w:t>
      </w:r>
      <w:r>
        <w:t>"</w:t>
      </w:r>
      <w:r w:rsidRPr="00497AB9">
        <w:t xml:space="preserve"> </w:t>
      </w:r>
      <w:r>
        <w:t>во втором чтении.</w:t>
      </w:r>
    </w:p>
    <w:p w:rsidR="00043179" w:rsidRDefault="00043179" w:rsidP="00043179">
      <w:pPr>
        <w:ind w:firstLine="709"/>
        <w:jc w:val="both"/>
      </w:pPr>
    </w:p>
    <w:p w:rsidR="00043179" w:rsidRDefault="00043179" w:rsidP="0004317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(Чемерис</w:t>
      </w:r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043179" w:rsidRDefault="00043179" w:rsidP="00043179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043179" w:rsidRPr="00071DFA" w:rsidRDefault="00043179" w:rsidP="00043179">
      <w:pPr>
        <w:pageBreakBefore/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3.Настоящее постановление вступает в силу со дня его принятия.</w:t>
      </w:r>
    </w:p>
    <w:p w:rsidR="00043179" w:rsidRDefault="00043179" w:rsidP="00043179">
      <w:pPr>
        <w:pStyle w:val="a3"/>
        <w:tabs>
          <w:tab w:val="clear" w:pos="4153"/>
          <w:tab w:val="clear" w:pos="8306"/>
        </w:tabs>
        <w:jc w:val="both"/>
      </w:pPr>
    </w:p>
    <w:p w:rsidR="00043179" w:rsidRDefault="00043179" w:rsidP="00043179">
      <w:pPr>
        <w:pStyle w:val="a3"/>
        <w:tabs>
          <w:tab w:val="clear" w:pos="4153"/>
          <w:tab w:val="clear" w:pos="8306"/>
        </w:tabs>
        <w:jc w:val="both"/>
      </w:pPr>
    </w:p>
    <w:p w:rsidR="00043179" w:rsidRDefault="00043179" w:rsidP="00043179">
      <w:pPr>
        <w:pStyle w:val="a3"/>
        <w:tabs>
          <w:tab w:val="clear" w:pos="4153"/>
          <w:tab w:val="clear" w:pos="8306"/>
        </w:tabs>
        <w:jc w:val="both"/>
      </w:pPr>
    </w:p>
    <w:p w:rsidR="00043179" w:rsidRDefault="00043179" w:rsidP="00043179">
      <w:pPr>
        <w:pStyle w:val="a3"/>
        <w:tabs>
          <w:tab w:val="left" w:pos="708"/>
        </w:tabs>
        <w:ind w:right="-2"/>
        <w:jc w:val="both"/>
      </w:pPr>
      <w:r>
        <w:t>Председательствующий на заседании</w:t>
      </w:r>
    </w:p>
    <w:p w:rsidR="00043179" w:rsidRDefault="00043179" w:rsidP="00043179">
      <w:r>
        <w:t>Законодательного Собрания                                                          С.А. Кузьменко</w:t>
      </w:r>
    </w:p>
    <w:p w:rsidR="00043179" w:rsidRDefault="00043179" w:rsidP="00043179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4317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E55" w:rsidRDefault="00AF0E55">
      <w:r>
        <w:separator/>
      </w:r>
    </w:p>
  </w:endnote>
  <w:endnote w:type="continuationSeparator" w:id="0">
    <w:p w:rsidR="00AF0E55" w:rsidRDefault="00AF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E55" w:rsidRDefault="00AF0E55">
      <w:r>
        <w:separator/>
      </w:r>
    </w:p>
  </w:footnote>
  <w:footnote w:type="continuationSeparator" w:id="0">
    <w:p w:rsidR="00AF0E55" w:rsidRDefault="00AF0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043179" w:rsidP="0004317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3179"/>
    <w:rsid w:val="0004317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AF0E55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36477A-7EA8-4614-BA60-F6D95954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431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2019-04-23T06:57:00Z</cp:lastPrinted>
  <dcterms:created xsi:type="dcterms:W3CDTF">2019-04-23T06:56:00Z</dcterms:created>
  <dcterms:modified xsi:type="dcterms:W3CDTF">2019-04-23T06:58:00Z</dcterms:modified>
</cp:coreProperties>
</file>