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1147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E501E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E501E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E501E" w:rsidRPr="005E501E">
              <w:rPr>
                <w:szCs w:val="28"/>
              </w:rPr>
              <w:t>1406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E501E" w:rsidRDefault="005E501E" w:rsidP="005E501E">
            <w:pPr>
              <w:ind w:left="-108"/>
              <w:jc w:val="both"/>
            </w:pPr>
            <w:r>
              <w:t>О проекте закона П</w:t>
            </w:r>
            <w:r w:rsidRPr="00856DA7">
              <w:t xml:space="preserve">риморского края </w:t>
            </w:r>
            <w:r>
              <w:t xml:space="preserve">"О внесении изменений в Закон Приморского края </w:t>
            </w:r>
            <w:r w:rsidRPr="00A21611">
              <w:t>"О порядке ведения органами местного самоуправления При</w:t>
            </w:r>
            <w:r>
              <w:t>-</w:t>
            </w:r>
            <w:r w:rsidRPr="00A21611">
              <w:t>морского края учета граждан в качестве нуждающихся в жилых помещениях, предоставляемых по договорам социального найма"</w:t>
            </w:r>
          </w:p>
        </w:tc>
      </w:tr>
    </w:tbl>
    <w:p w:rsidR="000B3FB2" w:rsidRDefault="000B3FB2"/>
    <w:p w:rsidR="005E501E" w:rsidRDefault="005E501E" w:rsidP="005E501E">
      <w:pPr>
        <w:ind w:firstLine="709"/>
      </w:pPr>
      <w:r>
        <w:t xml:space="preserve">Законодательное Собрание Приморского края </w:t>
      </w:r>
    </w:p>
    <w:p w:rsidR="005E501E" w:rsidRDefault="005E501E" w:rsidP="005E501E"/>
    <w:p w:rsidR="005E501E" w:rsidRDefault="005E501E" w:rsidP="005E501E">
      <w:r>
        <w:t>ПОСТАНОВЛЯЕТ:</w:t>
      </w:r>
    </w:p>
    <w:p w:rsidR="005E501E" w:rsidRDefault="005E501E" w:rsidP="005E501E"/>
    <w:p w:rsidR="005E501E" w:rsidRDefault="005E501E" w:rsidP="005E501E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 w:rsidRPr="00A21611">
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  <w:r>
        <w:t xml:space="preserve"> с новым наименованием "О внесении изменения</w:t>
      </w:r>
      <w:r w:rsidRPr="00E0275A">
        <w:t xml:space="preserve"> в</w:t>
      </w:r>
      <w:r>
        <w:t xml:space="preserve"> статью 4</w:t>
      </w:r>
      <w:r w:rsidRPr="00E0275A">
        <w:t xml:space="preserve"> Закон</w:t>
      </w:r>
      <w:r>
        <w:t>а</w:t>
      </w:r>
      <w:r w:rsidRPr="00E0275A">
        <w:t xml:space="preserve">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 </w:t>
      </w:r>
      <w:r>
        <w:rPr>
          <w:szCs w:val="28"/>
        </w:rPr>
        <w:t>во втором чтении.</w:t>
      </w:r>
    </w:p>
    <w:p w:rsidR="005E501E" w:rsidRDefault="005E501E" w:rsidP="005E501E">
      <w:pPr>
        <w:ind w:firstLine="709"/>
        <w:jc w:val="both"/>
      </w:pPr>
    </w:p>
    <w:p w:rsidR="005E501E" w:rsidRDefault="005E501E" w:rsidP="005E501E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</w:t>
      </w:r>
      <w:r w:rsidRPr="00887B10">
        <w:t>(</w:t>
      </w:r>
      <w:r>
        <w:t>Ищенко</w:t>
      </w:r>
      <w:r w:rsidRPr="00887B10">
        <w:t>)</w:t>
      </w:r>
      <w:r>
        <w:t xml:space="preserve"> доработать указанный законопроект </w:t>
      </w:r>
      <w:r w:rsidRPr="009923AD">
        <w:t xml:space="preserve">с учетом </w:t>
      </w:r>
      <w:r>
        <w:t xml:space="preserve">принятых </w:t>
      </w:r>
      <w:r w:rsidRPr="009923AD">
        <w:t>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 третьем чтении.</w:t>
      </w:r>
    </w:p>
    <w:p w:rsidR="005E501E" w:rsidRDefault="005E501E" w:rsidP="005E501E">
      <w:pPr>
        <w:jc w:val="both"/>
      </w:pPr>
    </w:p>
    <w:p w:rsidR="005E501E" w:rsidRDefault="005E501E" w:rsidP="005E501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5E501E" w:rsidRDefault="005E501E" w:rsidP="005E501E">
      <w:pPr>
        <w:ind w:firstLine="709"/>
        <w:jc w:val="both"/>
      </w:pPr>
    </w:p>
    <w:p w:rsidR="005E501E" w:rsidRDefault="005E501E" w:rsidP="005E501E">
      <w:pPr>
        <w:ind w:firstLine="709"/>
        <w:jc w:val="both"/>
      </w:pPr>
    </w:p>
    <w:p w:rsidR="005E501E" w:rsidRDefault="005E501E" w:rsidP="005E501E">
      <w:pPr>
        <w:ind w:firstLine="709"/>
        <w:jc w:val="both"/>
      </w:pPr>
    </w:p>
    <w:p w:rsidR="005E501E" w:rsidRDefault="005E501E" w:rsidP="005E501E">
      <w:pPr>
        <w:jc w:val="both"/>
      </w:pPr>
      <w:r>
        <w:t>Председательствующий на заседании</w:t>
      </w:r>
    </w:p>
    <w:p w:rsidR="005E501E" w:rsidRDefault="005E501E" w:rsidP="005E501E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С.А. Кузьменко</w:t>
      </w:r>
      <w:bookmarkStart w:id="0" w:name="_GoBack"/>
      <w:bookmarkEnd w:id="0"/>
    </w:p>
    <w:sectPr w:rsidR="005E501E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343" w:rsidRDefault="00667343">
      <w:r>
        <w:separator/>
      </w:r>
    </w:p>
  </w:endnote>
  <w:endnote w:type="continuationSeparator" w:id="0">
    <w:p w:rsidR="00667343" w:rsidRDefault="00667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343" w:rsidRDefault="00667343">
      <w:r>
        <w:separator/>
      </w:r>
    </w:p>
  </w:footnote>
  <w:footnote w:type="continuationSeparator" w:id="0">
    <w:p w:rsidR="00667343" w:rsidRDefault="006673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501E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501E"/>
    <w:rsid w:val="005E6130"/>
    <w:rsid w:val="00662565"/>
    <w:rsid w:val="00667343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9B9023"/>
  <w15:docId w15:val="{C8BA13D4-3A1D-47B4-9FA9-6F37FA2F0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2007-12-21T23:00:00Z</cp:lastPrinted>
  <dcterms:created xsi:type="dcterms:W3CDTF">2019-04-24T01:30:00Z</dcterms:created>
  <dcterms:modified xsi:type="dcterms:W3CDTF">2019-04-24T01:31:00Z</dcterms:modified>
</cp:coreProperties>
</file>