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087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84D6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84D64">
              <w:rPr>
                <w:szCs w:val="28"/>
              </w:rPr>
              <w:t>1404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84D64" w:rsidP="00D55F85">
            <w:pPr>
              <w:ind w:left="-108"/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br/>
              <w:t xml:space="preserve">Закон </w:t>
            </w:r>
            <w:r w:rsidRPr="00086F7C">
              <w:rPr>
                <w:szCs w:val="28"/>
              </w:rPr>
              <w:t xml:space="preserve">Приморского края </w:t>
            </w:r>
            <w:r w:rsidRPr="00233C1C">
              <w:t>"</w:t>
            </w:r>
            <w:r w:rsidRPr="00086F7C">
              <w:rPr>
                <w:szCs w:val="28"/>
              </w:rPr>
              <w:t>Об управлении собственностью Приморского края</w:t>
            </w:r>
            <w:r>
              <w:rPr>
                <w:szCs w:val="28"/>
              </w:rPr>
              <w:t>"</w:t>
            </w:r>
          </w:p>
          <w:p w:rsidR="000B3FB2" w:rsidRDefault="000B3FB2">
            <w:pPr>
              <w:jc w:val="both"/>
              <w:rPr>
                <w:lang w:val="en-US"/>
              </w:rPr>
            </w:pPr>
          </w:p>
        </w:tc>
      </w:tr>
    </w:tbl>
    <w:p w:rsidR="00484D64" w:rsidRDefault="00484D64" w:rsidP="00484D64">
      <w:pPr>
        <w:ind w:firstLine="709"/>
      </w:pPr>
      <w:r>
        <w:t xml:space="preserve">Законодательное Собрание Приморского края </w:t>
      </w:r>
    </w:p>
    <w:p w:rsidR="00484D64" w:rsidRDefault="00484D64" w:rsidP="00484D64"/>
    <w:p w:rsidR="00484D64" w:rsidRDefault="00484D64" w:rsidP="00484D64">
      <w:r>
        <w:t>ПОСТАНОВЛЯЕТ:</w:t>
      </w:r>
    </w:p>
    <w:p w:rsidR="00484D64" w:rsidRDefault="00484D64" w:rsidP="00484D64"/>
    <w:p w:rsidR="00484D64" w:rsidRDefault="00484D64" w:rsidP="00484D64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233C1C">
        <w:t>"О внесении изменени</w:t>
      </w:r>
      <w:r>
        <w:t>й</w:t>
      </w:r>
      <w:r w:rsidRPr="00233C1C">
        <w:t xml:space="preserve"> в </w:t>
      </w:r>
      <w:r>
        <w:br/>
        <w:t xml:space="preserve">Закон </w:t>
      </w:r>
      <w:r w:rsidRPr="00086F7C">
        <w:rPr>
          <w:szCs w:val="28"/>
        </w:rPr>
        <w:t xml:space="preserve">Приморского края </w:t>
      </w:r>
      <w:r w:rsidRPr="00233C1C">
        <w:t>"</w:t>
      </w:r>
      <w:r w:rsidRPr="00086F7C">
        <w:rPr>
          <w:szCs w:val="28"/>
        </w:rPr>
        <w:t>Об управлении собственностью Приморского края</w:t>
      </w:r>
      <w:r>
        <w:rPr>
          <w:szCs w:val="28"/>
        </w:rPr>
        <w:t>"</w:t>
      </w:r>
      <w:r w:rsidRPr="00E0275A">
        <w:t xml:space="preserve"> </w:t>
      </w:r>
      <w:r>
        <w:rPr>
          <w:szCs w:val="28"/>
        </w:rPr>
        <w:t>во втором чтении.</w:t>
      </w:r>
    </w:p>
    <w:p w:rsidR="00484D64" w:rsidRDefault="00484D64" w:rsidP="00484D64">
      <w:pPr>
        <w:ind w:firstLine="709"/>
        <w:jc w:val="both"/>
      </w:pPr>
    </w:p>
    <w:p w:rsidR="00484D64" w:rsidRDefault="00484D64" w:rsidP="00484D64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</w:t>
      </w:r>
      <w:r w:rsidRPr="00887B10">
        <w:t>(</w:t>
      </w:r>
      <w:r>
        <w:t>Ищенко</w:t>
      </w:r>
      <w:r w:rsidRPr="00887B10">
        <w:t>)</w:t>
      </w:r>
      <w:r>
        <w:t xml:space="preserve">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484D64" w:rsidRDefault="00484D64" w:rsidP="00484D64">
      <w:pPr>
        <w:jc w:val="both"/>
      </w:pPr>
    </w:p>
    <w:p w:rsidR="00484D64" w:rsidRDefault="00484D64" w:rsidP="00484D6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84D64" w:rsidRDefault="00484D64" w:rsidP="00484D64">
      <w:pPr>
        <w:ind w:firstLine="709"/>
        <w:jc w:val="both"/>
      </w:pPr>
    </w:p>
    <w:p w:rsidR="00484D64" w:rsidRDefault="00484D64" w:rsidP="00484D64">
      <w:pPr>
        <w:ind w:firstLine="709"/>
        <w:jc w:val="both"/>
      </w:pPr>
    </w:p>
    <w:p w:rsidR="00484D64" w:rsidRDefault="00484D64" w:rsidP="00484D64">
      <w:pPr>
        <w:ind w:firstLine="709"/>
        <w:jc w:val="both"/>
      </w:pPr>
    </w:p>
    <w:p w:rsidR="00484D64" w:rsidRDefault="00484D64" w:rsidP="00484D64">
      <w:pPr>
        <w:jc w:val="both"/>
      </w:pPr>
      <w:r>
        <w:t>Председательствующий на заседании</w:t>
      </w:r>
    </w:p>
    <w:p w:rsidR="000B3FB2" w:rsidRDefault="00484D64" w:rsidP="00484D64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С.А</w:t>
      </w:r>
      <w:proofErr w:type="spellEnd"/>
      <w:r>
        <w:t>. Кузьменко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D64" w:rsidRDefault="00484D64">
      <w:r>
        <w:separator/>
      </w:r>
    </w:p>
  </w:endnote>
  <w:endnote w:type="continuationSeparator" w:id="0">
    <w:p w:rsidR="00484D64" w:rsidRDefault="00484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D64" w:rsidRDefault="00484D64">
      <w:r>
        <w:separator/>
      </w:r>
    </w:p>
  </w:footnote>
  <w:footnote w:type="continuationSeparator" w:id="0">
    <w:p w:rsidR="00484D64" w:rsidRDefault="00484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4D6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84D64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39F346-99DA-4120-B004-0BCDDEF5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2019-04-24T01:34:00Z</cp:lastPrinted>
  <dcterms:created xsi:type="dcterms:W3CDTF">2019-04-24T01:33:00Z</dcterms:created>
  <dcterms:modified xsi:type="dcterms:W3CDTF">2019-04-24T01:34:00Z</dcterms:modified>
</cp:coreProperties>
</file>