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939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6191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1913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1913" w:rsidRPr="00361913">
              <w:rPr>
                <w:szCs w:val="28"/>
              </w:rPr>
              <w:t>1399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61913" w:rsidRDefault="00361913" w:rsidP="00361913">
            <w:pPr>
              <w:ind w:left="-108"/>
              <w:jc w:val="both"/>
            </w:pPr>
            <w:r>
              <w:rPr>
                <w:szCs w:val="28"/>
              </w:rPr>
              <w:t>О проекте закона</w:t>
            </w:r>
            <w:r w:rsidRPr="00B15DCF">
              <w:rPr>
                <w:szCs w:val="28"/>
              </w:rPr>
              <w:t xml:space="preserve"> Приморского края </w:t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"О Контрольно-счетной палате Приморского края"</w:t>
            </w:r>
          </w:p>
        </w:tc>
      </w:tr>
    </w:tbl>
    <w:p w:rsidR="000B3FB2" w:rsidRDefault="000B3FB2"/>
    <w:p w:rsidR="00361913" w:rsidRDefault="00361913" w:rsidP="003619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61913" w:rsidRDefault="00361913" w:rsidP="00361913">
      <w:pPr>
        <w:pStyle w:val="a3"/>
        <w:tabs>
          <w:tab w:val="clear" w:pos="4153"/>
          <w:tab w:val="clear" w:pos="8306"/>
        </w:tabs>
      </w:pPr>
    </w:p>
    <w:p w:rsidR="00361913" w:rsidRDefault="00361913" w:rsidP="003619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61913" w:rsidRDefault="00361913" w:rsidP="00361913">
      <w:pPr>
        <w:pStyle w:val="a3"/>
        <w:tabs>
          <w:tab w:val="clear" w:pos="4153"/>
          <w:tab w:val="clear" w:pos="8306"/>
        </w:tabs>
      </w:pPr>
    </w:p>
    <w:p w:rsidR="00361913" w:rsidRDefault="00361913" w:rsidP="0036191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1.Возвратить </w:t>
      </w:r>
      <w:r w:rsidRPr="00520542">
        <w:t>проект закона</w:t>
      </w:r>
      <w:r>
        <w:t xml:space="preserve">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br/>
      </w:r>
      <w:r w:rsidRPr="006B1422">
        <w:rPr>
          <w:color w:val="000000"/>
          <w:spacing w:val="2"/>
          <w:szCs w:val="28"/>
        </w:rPr>
        <w:t xml:space="preserve">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rPr>
          <w:color w:val="000000"/>
          <w:spacing w:val="2"/>
          <w:szCs w:val="28"/>
        </w:rPr>
        <w:t xml:space="preserve"> </w:t>
      </w:r>
      <w:r>
        <w:t>к процедуре</w:t>
      </w:r>
      <w:r w:rsidRPr="00520542">
        <w:t xml:space="preserve"> второ</w:t>
      </w:r>
      <w:r>
        <w:t>го</w:t>
      </w:r>
      <w:r w:rsidRPr="00520542">
        <w:t xml:space="preserve"> чтени</w:t>
      </w:r>
      <w:r>
        <w:t>я.</w:t>
      </w:r>
    </w:p>
    <w:p w:rsidR="00361913" w:rsidRDefault="00361913" w:rsidP="003619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61913" w:rsidRDefault="00361913" w:rsidP="00361913">
      <w:pPr>
        <w:pStyle w:val="a3"/>
        <w:tabs>
          <w:tab w:val="left" w:pos="708"/>
        </w:tabs>
        <w:ind w:firstLine="720"/>
        <w:jc w:val="both"/>
      </w:pPr>
      <w:r w:rsidRPr="00520542">
        <w:t>2.</w:t>
      </w:r>
      <w:r>
        <w:t>Настоящее постановление вступает в силу со дня его принятия.</w:t>
      </w:r>
    </w:p>
    <w:p w:rsidR="00361913" w:rsidRDefault="00361913" w:rsidP="00361913">
      <w:pPr>
        <w:pStyle w:val="a3"/>
        <w:tabs>
          <w:tab w:val="clear" w:pos="4153"/>
          <w:tab w:val="clear" w:pos="8306"/>
        </w:tabs>
        <w:jc w:val="both"/>
      </w:pPr>
    </w:p>
    <w:p w:rsidR="00361913" w:rsidRDefault="00361913" w:rsidP="00361913">
      <w:pPr>
        <w:pStyle w:val="a3"/>
        <w:tabs>
          <w:tab w:val="clear" w:pos="4153"/>
          <w:tab w:val="clear" w:pos="8306"/>
        </w:tabs>
        <w:jc w:val="both"/>
      </w:pPr>
    </w:p>
    <w:p w:rsidR="00361913" w:rsidRDefault="00361913" w:rsidP="00361913">
      <w:pPr>
        <w:pStyle w:val="a3"/>
        <w:tabs>
          <w:tab w:val="clear" w:pos="4153"/>
          <w:tab w:val="clear" w:pos="8306"/>
        </w:tabs>
        <w:jc w:val="both"/>
      </w:pPr>
    </w:p>
    <w:p w:rsidR="00361913" w:rsidRDefault="00361913" w:rsidP="0036191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361913" w:rsidRDefault="00361913" w:rsidP="0036191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С.А. Кузьменко</w:t>
      </w:r>
    </w:p>
    <w:p w:rsidR="00361913" w:rsidRDefault="00361913" w:rsidP="00361913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86C" w:rsidRDefault="007C386C">
      <w:r>
        <w:separator/>
      </w:r>
    </w:p>
  </w:endnote>
  <w:endnote w:type="continuationSeparator" w:id="0">
    <w:p w:rsidR="007C386C" w:rsidRDefault="007C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86C" w:rsidRDefault="007C386C">
      <w:r>
        <w:separator/>
      </w:r>
    </w:p>
  </w:footnote>
  <w:footnote w:type="continuationSeparator" w:id="0">
    <w:p w:rsidR="007C386C" w:rsidRDefault="007C3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91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61913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C386C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2E0B1F-02B1-44D5-8B5C-348F15FC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619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2019-04-24T00:57:00Z</cp:lastPrinted>
  <dcterms:created xsi:type="dcterms:W3CDTF">2019-04-24T00:57:00Z</dcterms:created>
  <dcterms:modified xsi:type="dcterms:W3CDTF">2019-04-24T00:57:00Z</dcterms:modified>
</cp:coreProperties>
</file>