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692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5537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55375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55375" w:rsidRPr="00D55375">
              <w:rPr>
                <w:szCs w:val="28"/>
              </w:rPr>
              <w:t>1394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55375" w:rsidRDefault="00D55375" w:rsidP="00D55375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r>
              <w:t>разграни</w:t>
            </w:r>
            <w:r>
              <w:t>-</w:t>
            </w:r>
            <w:r>
              <w:t>чении</w:t>
            </w:r>
            <w:proofErr w:type="spellEnd"/>
            <w:r>
              <w:rPr>
                <w:szCs w:val="28"/>
              </w:rPr>
              <w:t xml:space="preserve"> объектов муниципальной собственности между сельскими поселениями </w:t>
            </w:r>
            <w:proofErr w:type="spellStart"/>
            <w:r>
              <w:rPr>
                <w:szCs w:val="28"/>
              </w:rPr>
              <w:t>Анучинского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ципального</w:t>
            </w:r>
            <w:proofErr w:type="spellEnd"/>
            <w:r>
              <w:rPr>
                <w:szCs w:val="28"/>
              </w:rPr>
              <w:t xml:space="preserve"> района и </w:t>
            </w:r>
            <w:proofErr w:type="spellStart"/>
            <w:r>
              <w:rPr>
                <w:szCs w:val="28"/>
              </w:rPr>
              <w:t>Анучинским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</w:tc>
      </w:tr>
    </w:tbl>
    <w:p w:rsidR="00D55375" w:rsidRDefault="00D55375">
      <w:bookmarkStart w:id="0" w:name="_GoBack"/>
      <w:bookmarkEnd w:id="0"/>
    </w:p>
    <w:p w:rsidR="00D55375" w:rsidRDefault="00D55375" w:rsidP="00D55375">
      <w:pPr>
        <w:ind w:firstLine="720"/>
        <w:jc w:val="both"/>
      </w:pPr>
      <w:r>
        <w:t>Законодательное Собрание Приморского края</w:t>
      </w:r>
    </w:p>
    <w:p w:rsidR="00D55375" w:rsidRDefault="00D55375" w:rsidP="00D55375">
      <w:pPr>
        <w:ind w:firstLine="720"/>
        <w:jc w:val="both"/>
      </w:pPr>
    </w:p>
    <w:p w:rsidR="00D55375" w:rsidRDefault="00D55375" w:rsidP="00D55375">
      <w:pPr>
        <w:jc w:val="both"/>
      </w:pPr>
      <w:r>
        <w:t>ПОСТАНОВЛЯЕТ:</w:t>
      </w:r>
    </w:p>
    <w:p w:rsidR="00D55375" w:rsidRDefault="00D55375" w:rsidP="00D55375"/>
    <w:p w:rsidR="00D55375" w:rsidRDefault="00D55375" w:rsidP="00D55375">
      <w:pPr>
        <w:ind w:firstLine="720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</w:t>
      </w:r>
      <w:proofErr w:type="spellStart"/>
      <w:r>
        <w:rPr>
          <w:szCs w:val="28"/>
        </w:rPr>
        <w:t>Анучинского</w:t>
      </w:r>
      <w:proofErr w:type="spellEnd"/>
      <w:r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Анучинским</w:t>
      </w:r>
      <w:proofErr w:type="spellEnd"/>
      <w:r>
        <w:rPr>
          <w:szCs w:val="28"/>
        </w:rPr>
        <w:t xml:space="preserve"> муниципальным районом".</w:t>
      </w:r>
    </w:p>
    <w:p w:rsidR="00D55375" w:rsidRDefault="00D55375" w:rsidP="00D55375">
      <w:pPr>
        <w:ind w:firstLine="720"/>
        <w:jc w:val="both"/>
      </w:pPr>
    </w:p>
    <w:p w:rsidR="00D55375" w:rsidRDefault="00D55375" w:rsidP="00D55375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55375" w:rsidRDefault="00D55375" w:rsidP="00D55375">
      <w:pPr>
        <w:ind w:firstLine="720"/>
        <w:jc w:val="both"/>
      </w:pPr>
    </w:p>
    <w:p w:rsidR="00D55375" w:rsidRDefault="00D55375" w:rsidP="00D55375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D55375" w:rsidRDefault="00D55375" w:rsidP="00D55375">
      <w:pPr>
        <w:ind w:firstLine="720"/>
        <w:jc w:val="both"/>
      </w:pPr>
    </w:p>
    <w:p w:rsidR="00D55375" w:rsidRDefault="00D55375" w:rsidP="00D55375">
      <w:pPr>
        <w:ind w:firstLine="720"/>
        <w:jc w:val="both"/>
      </w:pPr>
    </w:p>
    <w:p w:rsidR="00D55375" w:rsidRDefault="00D55375" w:rsidP="00D55375">
      <w:pPr>
        <w:ind w:firstLine="720"/>
        <w:jc w:val="both"/>
      </w:pPr>
    </w:p>
    <w:p w:rsidR="00D55375" w:rsidRDefault="00D55375" w:rsidP="00D55375">
      <w:pPr>
        <w:jc w:val="both"/>
      </w:pPr>
      <w:r>
        <w:t>Председательствующий на заседании</w:t>
      </w:r>
    </w:p>
    <w:p w:rsidR="00D55375" w:rsidRDefault="00D55375" w:rsidP="00D55375">
      <w:pPr>
        <w:tabs>
          <w:tab w:val="right" w:pos="9354"/>
        </w:tabs>
      </w:pPr>
      <w:r>
        <w:t>Законодательного Собрания</w:t>
      </w:r>
      <w:r>
        <w:tab/>
        <w:t>С.А. Кузьменко</w:t>
      </w:r>
    </w:p>
    <w:p w:rsidR="00D55375" w:rsidRDefault="00D55375" w:rsidP="00D55375">
      <w:pPr>
        <w:jc w:val="both"/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041" w:rsidRDefault="00FF7041">
      <w:r>
        <w:separator/>
      </w:r>
    </w:p>
  </w:endnote>
  <w:endnote w:type="continuationSeparator" w:id="0">
    <w:p w:rsidR="00FF7041" w:rsidRDefault="00FF7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041" w:rsidRDefault="00FF7041">
      <w:r>
        <w:separator/>
      </w:r>
    </w:p>
  </w:footnote>
  <w:footnote w:type="continuationSeparator" w:id="0">
    <w:p w:rsidR="00FF7041" w:rsidRDefault="00FF7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537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375"/>
    <w:rsid w:val="00D55F85"/>
    <w:rsid w:val="00DF01B2"/>
    <w:rsid w:val="00E93A7F"/>
    <w:rsid w:val="00EF502B"/>
    <w:rsid w:val="00F176CB"/>
    <w:rsid w:val="00F34884"/>
    <w:rsid w:val="00F75CDD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5B22C"/>
  <w15:docId w15:val="{ACA63AA9-BDE7-4E43-A61C-B8CF55B8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2019-04-24T00:18:00Z</cp:lastPrinted>
  <dcterms:created xsi:type="dcterms:W3CDTF">2019-04-24T00:17:00Z</dcterms:created>
  <dcterms:modified xsi:type="dcterms:W3CDTF">2019-04-24T00:18:00Z</dcterms:modified>
</cp:coreProperties>
</file>