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7612582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9D58B2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D58B2">
              <w:rPr>
                <w:szCs w:val="28"/>
              </w:rPr>
              <w:t>23.04.2019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D58B2" w:rsidRPr="009D58B2">
              <w:rPr>
                <w:szCs w:val="28"/>
              </w:rPr>
              <w:t>1389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9D58B2" w:rsidRDefault="009D58B2" w:rsidP="009D58B2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>Законе Приморского края</w:t>
            </w:r>
            <w:r>
              <w:rPr>
                <w:szCs w:val="28"/>
              </w:rPr>
              <w:br/>
            </w:r>
            <w:r w:rsidRPr="00C44970">
              <w:rPr>
                <w:szCs w:val="28"/>
              </w:rPr>
              <w:t>"О внесении измене</w:t>
            </w:r>
            <w:r>
              <w:rPr>
                <w:szCs w:val="28"/>
              </w:rPr>
              <w:t>ний в Закон Приморского края "</w:t>
            </w:r>
            <w:r w:rsidRPr="00E66774">
              <w:rPr>
                <w:szCs w:val="28"/>
              </w:rPr>
              <w:t>О порядке представления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</w:t>
            </w:r>
            <w:r w:rsidRPr="00C44970">
              <w:rPr>
                <w:szCs w:val="28"/>
              </w:rPr>
              <w:t>"</w:t>
            </w:r>
          </w:p>
        </w:tc>
      </w:tr>
    </w:tbl>
    <w:p w:rsidR="000B3FB2" w:rsidRDefault="000B3FB2"/>
    <w:p w:rsidR="009D58B2" w:rsidRPr="009D58B2" w:rsidRDefault="009D58B2" w:rsidP="009D58B2">
      <w:pPr>
        <w:ind w:firstLine="720"/>
      </w:pPr>
      <w:r w:rsidRPr="009D58B2">
        <w:t xml:space="preserve">Законодательное Собрание Приморского края </w:t>
      </w:r>
    </w:p>
    <w:p w:rsidR="009D58B2" w:rsidRPr="009D58B2" w:rsidRDefault="009D58B2" w:rsidP="009D58B2"/>
    <w:p w:rsidR="009D58B2" w:rsidRPr="009D58B2" w:rsidRDefault="009D58B2" w:rsidP="009D58B2">
      <w:r w:rsidRPr="009D58B2">
        <w:t>ПОСТАНОВЛЯЕТ:</w:t>
      </w:r>
    </w:p>
    <w:p w:rsidR="009D58B2" w:rsidRPr="009D58B2" w:rsidRDefault="009D58B2" w:rsidP="009D58B2">
      <w:pPr>
        <w:jc w:val="both"/>
      </w:pPr>
    </w:p>
    <w:p w:rsidR="009D58B2" w:rsidRPr="009D58B2" w:rsidRDefault="009D58B2" w:rsidP="009D58B2">
      <w:pPr>
        <w:ind w:firstLine="720"/>
        <w:jc w:val="both"/>
      </w:pPr>
      <w:r w:rsidRPr="009D58B2">
        <w:t xml:space="preserve">1.Принять Закон Приморского края </w:t>
      </w:r>
      <w:r w:rsidRPr="009D58B2">
        <w:rPr>
          <w:szCs w:val="28"/>
        </w:rPr>
        <w:t>"О внесении изменений в Закон Приморского края "</w:t>
      </w:r>
      <w:r w:rsidRPr="009D58B2">
        <w:rPr>
          <w:rFonts w:ascii="Times New Roman CYR" w:hAnsi="Times New Roman CYR" w:cs="Times New Roman CYR"/>
          <w:szCs w:val="28"/>
        </w:rPr>
        <w:t>О порядке представления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</w:t>
      </w:r>
      <w:r w:rsidRPr="009D58B2">
        <w:rPr>
          <w:szCs w:val="28"/>
        </w:rPr>
        <w:t>".</w:t>
      </w:r>
    </w:p>
    <w:p w:rsidR="009D58B2" w:rsidRPr="009D58B2" w:rsidRDefault="009D58B2" w:rsidP="009D58B2">
      <w:pPr>
        <w:ind w:firstLine="720"/>
        <w:jc w:val="both"/>
      </w:pPr>
    </w:p>
    <w:p w:rsidR="009D58B2" w:rsidRPr="009D58B2" w:rsidRDefault="009D58B2" w:rsidP="009D58B2">
      <w:pPr>
        <w:ind w:firstLine="720"/>
        <w:jc w:val="both"/>
      </w:pPr>
      <w:r w:rsidRPr="009D58B2">
        <w:t>2.Направить указанный Закон Губернатору Приморского края для обнародования.</w:t>
      </w:r>
    </w:p>
    <w:p w:rsidR="009D58B2" w:rsidRPr="009D58B2" w:rsidRDefault="009D58B2" w:rsidP="009D58B2">
      <w:pPr>
        <w:ind w:firstLine="709"/>
        <w:jc w:val="both"/>
      </w:pPr>
    </w:p>
    <w:p w:rsidR="009D58B2" w:rsidRPr="009D58B2" w:rsidRDefault="009D58B2" w:rsidP="009D58B2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9D58B2">
        <w:t>3.Настоящее постановление вступает в силу со дня его принятия.</w:t>
      </w:r>
    </w:p>
    <w:p w:rsidR="009D58B2" w:rsidRPr="009D58B2" w:rsidRDefault="009D58B2" w:rsidP="009D58B2">
      <w:pPr>
        <w:tabs>
          <w:tab w:val="left" w:pos="708"/>
          <w:tab w:val="center" w:pos="4153"/>
          <w:tab w:val="right" w:pos="8306"/>
        </w:tabs>
        <w:ind w:firstLine="720"/>
        <w:jc w:val="both"/>
        <w:rPr>
          <w:sz w:val="26"/>
          <w:szCs w:val="26"/>
        </w:rPr>
      </w:pPr>
    </w:p>
    <w:p w:rsidR="009D58B2" w:rsidRPr="009D58B2" w:rsidRDefault="009D58B2" w:rsidP="009D58B2">
      <w:pPr>
        <w:ind w:firstLine="720"/>
        <w:jc w:val="both"/>
        <w:rPr>
          <w:sz w:val="26"/>
          <w:szCs w:val="26"/>
        </w:rPr>
      </w:pPr>
    </w:p>
    <w:p w:rsidR="009D58B2" w:rsidRPr="009D58B2" w:rsidRDefault="009D58B2" w:rsidP="009D58B2">
      <w:pPr>
        <w:ind w:firstLine="720"/>
        <w:jc w:val="both"/>
        <w:rPr>
          <w:sz w:val="26"/>
          <w:szCs w:val="26"/>
        </w:rPr>
      </w:pPr>
    </w:p>
    <w:p w:rsidR="009D58B2" w:rsidRPr="009D58B2" w:rsidRDefault="009D58B2" w:rsidP="009D58B2">
      <w:pPr>
        <w:jc w:val="both"/>
      </w:pPr>
      <w:r w:rsidRPr="009D58B2">
        <w:t>Председательствующий на заседании</w:t>
      </w:r>
    </w:p>
    <w:p w:rsidR="00931FD6" w:rsidRDefault="009D58B2" w:rsidP="009D58B2">
      <w:pPr>
        <w:jc w:val="both"/>
      </w:pPr>
      <w:r w:rsidRPr="009D58B2">
        <w:t xml:space="preserve">Законодательного Собрания </w:t>
      </w:r>
      <w:r w:rsidRPr="009D58B2">
        <w:tab/>
      </w:r>
      <w:r w:rsidRPr="009D58B2">
        <w:tab/>
      </w:r>
      <w:r w:rsidRPr="009D58B2">
        <w:tab/>
      </w:r>
      <w:r w:rsidRPr="009D58B2">
        <w:tab/>
      </w:r>
      <w:r w:rsidRPr="009D58B2">
        <w:tab/>
      </w:r>
      <w:r w:rsidRPr="009D58B2">
        <w:tab/>
        <w:t xml:space="preserve">     С.А. Кузьменко</w:t>
      </w:r>
      <w:bookmarkStart w:id="0" w:name="_GoBack"/>
      <w:bookmarkEnd w:id="0"/>
    </w:p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704F" w:rsidRDefault="00FD704F">
      <w:r>
        <w:separator/>
      </w:r>
    </w:p>
  </w:endnote>
  <w:endnote w:type="continuationSeparator" w:id="0">
    <w:p w:rsidR="00FD704F" w:rsidRDefault="00FD7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704F" w:rsidRDefault="00FD704F">
      <w:r>
        <w:separator/>
      </w:r>
    </w:p>
  </w:footnote>
  <w:footnote w:type="continuationSeparator" w:id="0">
    <w:p w:rsidR="00FD704F" w:rsidRDefault="00FD70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D58B2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9D58B2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  <w:rsid w:val="00FD7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7DC6B43-29CF-4E97-8C88-99E2B5E12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2007-12-21T23:00:00Z</cp:lastPrinted>
  <dcterms:created xsi:type="dcterms:W3CDTF">2019-04-24T01:48:00Z</dcterms:created>
  <dcterms:modified xsi:type="dcterms:W3CDTF">2019-04-24T01:49:00Z</dcterms:modified>
</cp:coreProperties>
</file>