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336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7316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3168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3168" w:rsidRPr="00F73168">
              <w:rPr>
                <w:szCs w:val="28"/>
              </w:rPr>
              <w:t>1388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73168" w:rsidRDefault="00F73168" w:rsidP="00F73168">
            <w:pPr>
              <w:ind w:left="-108"/>
              <w:jc w:val="both"/>
            </w:pPr>
            <w:r w:rsidRPr="00F73168">
              <w:t xml:space="preserve">О Законе Приморского края "О внесении изменения в статью 11 Закона Приморского края "Об Общественной палате </w:t>
            </w:r>
            <w:proofErr w:type="spellStart"/>
            <w:r w:rsidRPr="00F73168">
              <w:t>Примор</w:t>
            </w:r>
            <w:r>
              <w:t>-</w:t>
            </w:r>
            <w:r w:rsidRPr="00F73168">
              <w:t>ского</w:t>
            </w:r>
            <w:proofErr w:type="spellEnd"/>
            <w:r w:rsidRPr="00F73168">
              <w:t xml:space="preserve"> края"</w:t>
            </w:r>
          </w:p>
        </w:tc>
      </w:tr>
    </w:tbl>
    <w:p w:rsidR="000B3FB2" w:rsidRDefault="000B3FB2"/>
    <w:p w:rsidR="00F73168" w:rsidRDefault="00F73168" w:rsidP="00F73168">
      <w:pPr>
        <w:ind w:firstLine="720"/>
        <w:jc w:val="both"/>
      </w:pPr>
      <w:r>
        <w:t xml:space="preserve">Законодательное Собрание Приморского края </w:t>
      </w:r>
    </w:p>
    <w:p w:rsidR="00F73168" w:rsidRDefault="00F73168" w:rsidP="00F73168"/>
    <w:p w:rsidR="00F73168" w:rsidRDefault="00F73168" w:rsidP="00F73168">
      <w:r>
        <w:t>ПОСТАНОВЛЯЕТ:</w:t>
      </w:r>
    </w:p>
    <w:p w:rsidR="00F73168" w:rsidRDefault="00F73168" w:rsidP="00F73168"/>
    <w:p w:rsidR="00F73168" w:rsidRDefault="00F73168" w:rsidP="00F73168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11 Закона Приморского края "Об Общественной палате</w:t>
      </w:r>
      <w:r>
        <w:t xml:space="preserve"> Приморского края".</w:t>
      </w:r>
    </w:p>
    <w:p w:rsidR="00F73168" w:rsidRDefault="00F73168" w:rsidP="00F73168">
      <w:pPr>
        <w:ind w:firstLine="720"/>
        <w:jc w:val="both"/>
      </w:pPr>
    </w:p>
    <w:p w:rsidR="00F73168" w:rsidRPr="00FA1287" w:rsidRDefault="00F73168" w:rsidP="00F73168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F73168" w:rsidRPr="00FA1287" w:rsidRDefault="00F73168" w:rsidP="00F73168">
      <w:pPr>
        <w:ind w:firstLine="720"/>
        <w:jc w:val="both"/>
      </w:pPr>
    </w:p>
    <w:p w:rsidR="00F73168" w:rsidRDefault="00F73168" w:rsidP="00F731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73168" w:rsidRDefault="00F73168" w:rsidP="00F73168">
      <w:pPr>
        <w:jc w:val="both"/>
      </w:pPr>
    </w:p>
    <w:p w:rsidR="00F73168" w:rsidRDefault="00F73168" w:rsidP="00F73168">
      <w:pPr>
        <w:jc w:val="both"/>
      </w:pPr>
    </w:p>
    <w:p w:rsidR="00F73168" w:rsidRDefault="00F73168" w:rsidP="00F73168">
      <w:pPr>
        <w:jc w:val="both"/>
      </w:pPr>
    </w:p>
    <w:p w:rsidR="00F73168" w:rsidRDefault="00F73168" w:rsidP="00F73168">
      <w:pPr>
        <w:jc w:val="both"/>
      </w:pPr>
      <w:r>
        <w:t>Председательствующий на заседании</w:t>
      </w:r>
    </w:p>
    <w:p w:rsidR="00F73168" w:rsidRDefault="00F73168" w:rsidP="00F7316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F73168" w:rsidRDefault="00F73168" w:rsidP="00F73168">
      <w:pPr>
        <w:jc w:val="both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DE1" w:rsidRDefault="00E00DE1">
      <w:r>
        <w:separator/>
      </w:r>
    </w:p>
  </w:endnote>
  <w:endnote w:type="continuationSeparator" w:id="0">
    <w:p w:rsidR="00E00DE1" w:rsidRDefault="00E0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DE1" w:rsidRDefault="00E00DE1">
      <w:r>
        <w:separator/>
      </w:r>
    </w:p>
  </w:footnote>
  <w:footnote w:type="continuationSeparator" w:id="0">
    <w:p w:rsidR="00E00DE1" w:rsidRDefault="00E0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316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00DE1"/>
    <w:rsid w:val="00E93A7F"/>
    <w:rsid w:val="00EF502B"/>
    <w:rsid w:val="00F176CB"/>
    <w:rsid w:val="00F34884"/>
    <w:rsid w:val="00F731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DFF04"/>
  <w15:docId w15:val="{2D95D17E-9E66-45EC-B2FA-0E0C25E0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7316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2019-04-23T23:21:00Z</cp:lastPrinted>
  <dcterms:created xsi:type="dcterms:W3CDTF">2019-04-23T23:20:00Z</dcterms:created>
  <dcterms:modified xsi:type="dcterms:W3CDTF">2019-04-23T23:21:00Z</dcterms:modified>
</cp:coreProperties>
</file>