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324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5085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5085F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5085F" w:rsidRPr="00E5085F">
              <w:rPr>
                <w:szCs w:val="28"/>
              </w:rPr>
              <w:t>1387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5085F" w:rsidRDefault="00E5085F" w:rsidP="00E5085F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 внесении изменений в Закон Приморского края "</w:t>
            </w:r>
            <w:r w:rsidRPr="007424E4">
              <w:rPr>
                <w:szCs w:val="28"/>
              </w:rPr>
              <w:t xml:space="preserve">Кодекс этики </w:t>
            </w:r>
            <w:r>
              <w:rPr>
                <w:szCs w:val="28"/>
              </w:rPr>
              <w:br/>
            </w:r>
            <w:r w:rsidRPr="007424E4">
              <w:rPr>
                <w:szCs w:val="28"/>
              </w:rPr>
              <w:t>и служебного поведения государственных гражданских служащих</w:t>
            </w:r>
            <w:r>
              <w:rPr>
                <w:szCs w:val="28"/>
              </w:rPr>
              <w:t xml:space="preserve"> </w:t>
            </w:r>
            <w:r w:rsidRPr="007424E4">
              <w:rPr>
                <w:szCs w:val="28"/>
              </w:rPr>
              <w:t>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0B3FB2" w:rsidRDefault="000B3FB2"/>
    <w:p w:rsidR="00E5085F" w:rsidRDefault="00E5085F" w:rsidP="00E5085F">
      <w:pPr>
        <w:ind w:firstLine="720"/>
        <w:jc w:val="both"/>
      </w:pPr>
      <w:r>
        <w:t xml:space="preserve">Законодательное Собрание Приморского края </w:t>
      </w:r>
    </w:p>
    <w:p w:rsidR="00E5085F" w:rsidRDefault="00E5085F" w:rsidP="00E5085F"/>
    <w:p w:rsidR="00E5085F" w:rsidRDefault="00E5085F" w:rsidP="00E5085F">
      <w:r>
        <w:t>ПОСТАНОВЛЯЕТ:</w:t>
      </w:r>
    </w:p>
    <w:p w:rsidR="00E5085F" w:rsidRDefault="00E5085F" w:rsidP="00E5085F"/>
    <w:p w:rsidR="00E5085F" w:rsidRDefault="00E5085F" w:rsidP="00E5085F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</w:t>
      </w:r>
      <w:r w:rsidRPr="007424E4">
        <w:rPr>
          <w:szCs w:val="28"/>
        </w:rPr>
        <w:t>Кодекс этики и служебного поведения государственных гражданских служащих</w:t>
      </w:r>
      <w:r>
        <w:rPr>
          <w:szCs w:val="28"/>
        </w:rPr>
        <w:t xml:space="preserve"> </w:t>
      </w:r>
      <w:r w:rsidRPr="007424E4">
        <w:rPr>
          <w:szCs w:val="28"/>
        </w:rPr>
        <w:t>Приморского края</w:t>
      </w:r>
      <w:r>
        <w:rPr>
          <w:szCs w:val="28"/>
        </w:rPr>
        <w:t>"</w:t>
      </w:r>
      <w:r>
        <w:t>.</w:t>
      </w:r>
    </w:p>
    <w:p w:rsidR="00E5085F" w:rsidRDefault="00E5085F" w:rsidP="00E5085F">
      <w:pPr>
        <w:ind w:right="-144" w:firstLine="720"/>
        <w:jc w:val="both"/>
      </w:pPr>
    </w:p>
    <w:p w:rsidR="00E5085F" w:rsidRPr="00FA1287" w:rsidRDefault="00E5085F" w:rsidP="00E5085F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E5085F" w:rsidRPr="00FA1287" w:rsidRDefault="00E5085F" w:rsidP="00E5085F">
      <w:pPr>
        <w:ind w:firstLine="720"/>
        <w:jc w:val="both"/>
      </w:pPr>
    </w:p>
    <w:p w:rsidR="00E5085F" w:rsidRDefault="00E5085F" w:rsidP="00E5085F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E5085F" w:rsidRDefault="00E5085F" w:rsidP="00E5085F">
      <w:pPr>
        <w:jc w:val="both"/>
      </w:pPr>
    </w:p>
    <w:p w:rsidR="00E5085F" w:rsidRDefault="00E5085F" w:rsidP="00E5085F">
      <w:pPr>
        <w:jc w:val="both"/>
      </w:pPr>
    </w:p>
    <w:p w:rsidR="00E5085F" w:rsidRDefault="00E5085F" w:rsidP="00E5085F">
      <w:pPr>
        <w:jc w:val="both"/>
      </w:pPr>
    </w:p>
    <w:p w:rsidR="00E5085F" w:rsidRDefault="00E5085F" w:rsidP="00E5085F">
      <w:pPr>
        <w:jc w:val="both"/>
      </w:pPr>
      <w:r>
        <w:t>Председательствующий на заседании</w:t>
      </w:r>
    </w:p>
    <w:p w:rsidR="00E5085F" w:rsidRDefault="00E5085F" w:rsidP="00E5085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E5085F" w:rsidRDefault="00E5085F">
      <w:bookmarkStart w:id="0" w:name="_GoBack"/>
      <w:bookmarkEnd w:id="0"/>
    </w:p>
    <w:p w:rsidR="00E5085F" w:rsidRDefault="00E5085F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792" w:rsidRDefault="00FC6792">
      <w:r>
        <w:separator/>
      </w:r>
    </w:p>
  </w:endnote>
  <w:endnote w:type="continuationSeparator" w:id="0">
    <w:p w:rsidR="00FC6792" w:rsidRDefault="00FC6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792" w:rsidRDefault="00FC6792">
      <w:r>
        <w:separator/>
      </w:r>
    </w:p>
  </w:footnote>
  <w:footnote w:type="continuationSeparator" w:id="0">
    <w:p w:rsidR="00FC6792" w:rsidRDefault="00FC6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085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5085F"/>
    <w:rsid w:val="00E93A7F"/>
    <w:rsid w:val="00EF502B"/>
    <w:rsid w:val="00F176CB"/>
    <w:rsid w:val="00F34884"/>
    <w:rsid w:val="00F75CDD"/>
    <w:rsid w:val="00FC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9958A"/>
  <w15:docId w15:val="{10A905AD-4D70-4820-965D-172C1A44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5085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2019-04-23T23:19:00Z</cp:lastPrinted>
  <dcterms:created xsi:type="dcterms:W3CDTF">2019-04-23T23:18:00Z</dcterms:created>
  <dcterms:modified xsi:type="dcterms:W3CDTF">2019-04-23T23:19:00Z</dcterms:modified>
</cp:coreProperties>
</file>