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093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F18D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F18DF">
              <w:rPr>
                <w:szCs w:val="28"/>
              </w:rPr>
              <w:t>1405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F18DF" w:rsidP="00D55F85">
            <w:pPr>
              <w:ind w:left="-108"/>
              <w:jc w:val="both"/>
            </w:pPr>
            <w:r>
              <w:t xml:space="preserve">О Законе Приморского края </w:t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 </w:t>
            </w:r>
            <w:r>
              <w:br/>
              <w:t xml:space="preserve">Закон </w:t>
            </w:r>
            <w:r w:rsidRPr="00086F7C">
              <w:rPr>
                <w:szCs w:val="28"/>
              </w:rPr>
              <w:t xml:space="preserve">Приморского края </w:t>
            </w:r>
            <w:r w:rsidRPr="00233C1C">
              <w:t>"</w:t>
            </w:r>
            <w:r w:rsidRPr="00086F7C">
              <w:rPr>
                <w:szCs w:val="28"/>
              </w:rPr>
              <w:t>Об управлении собственностью Приморского края</w:t>
            </w:r>
            <w:r>
              <w:rPr>
                <w:szCs w:val="28"/>
              </w:rPr>
              <w:t>"</w:t>
            </w:r>
          </w:p>
          <w:p w:rsidR="000B3FB2" w:rsidRDefault="000B3FB2">
            <w:pPr>
              <w:jc w:val="both"/>
              <w:rPr>
                <w:lang w:val="en-US"/>
              </w:rPr>
            </w:pPr>
          </w:p>
        </w:tc>
      </w:tr>
    </w:tbl>
    <w:p w:rsidR="005F18DF" w:rsidRDefault="005F18DF" w:rsidP="005F18DF">
      <w:pPr>
        <w:ind w:firstLine="709"/>
      </w:pPr>
      <w:r>
        <w:t xml:space="preserve">Законодательное Собрание Приморского края </w:t>
      </w:r>
    </w:p>
    <w:p w:rsidR="005F18DF" w:rsidRDefault="005F18DF" w:rsidP="005F18DF"/>
    <w:p w:rsidR="005F18DF" w:rsidRDefault="005F18DF" w:rsidP="005F18DF">
      <w:r>
        <w:t>ПОСТАНОВЛЯЕТ:</w:t>
      </w:r>
    </w:p>
    <w:p w:rsidR="005F18DF" w:rsidRDefault="005F18DF" w:rsidP="005F18DF"/>
    <w:p w:rsidR="005F18DF" w:rsidRDefault="005F18DF" w:rsidP="005F18DF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233C1C">
        <w:t>"О внесении изменени</w:t>
      </w:r>
      <w:r>
        <w:t>й</w:t>
      </w:r>
      <w:r w:rsidRPr="00233C1C">
        <w:t xml:space="preserve"> в </w:t>
      </w:r>
      <w:r>
        <w:t xml:space="preserve">Закон </w:t>
      </w:r>
      <w:r w:rsidRPr="00086F7C">
        <w:rPr>
          <w:szCs w:val="28"/>
        </w:rPr>
        <w:t xml:space="preserve">Приморского края </w:t>
      </w:r>
      <w:r w:rsidRPr="00233C1C">
        <w:t>"</w:t>
      </w:r>
      <w:r w:rsidRPr="00086F7C">
        <w:rPr>
          <w:szCs w:val="28"/>
        </w:rPr>
        <w:t>Об управлении собственностью Приморского края</w:t>
      </w:r>
      <w:r>
        <w:rPr>
          <w:szCs w:val="28"/>
        </w:rPr>
        <w:t>".</w:t>
      </w:r>
    </w:p>
    <w:p w:rsidR="005F18DF" w:rsidRDefault="005F18DF" w:rsidP="005F18DF">
      <w:pPr>
        <w:ind w:firstLine="709"/>
        <w:jc w:val="both"/>
      </w:pPr>
    </w:p>
    <w:p w:rsidR="005F18DF" w:rsidRDefault="005F18DF" w:rsidP="005F18DF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5F18DF" w:rsidRDefault="005F18DF" w:rsidP="005F18DF">
      <w:pPr>
        <w:jc w:val="both"/>
      </w:pPr>
    </w:p>
    <w:p w:rsidR="005F18DF" w:rsidRDefault="005F18DF" w:rsidP="005F18D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F18DF" w:rsidRDefault="005F18DF" w:rsidP="005F18DF">
      <w:pPr>
        <w:ind w:firstLine="709"/>
        <w:jc w:val="both"/>
      </w:pPr>
    </w:p>
    <w:p w:rsidR="005F18DF" w:rsidRDefault="005F18DF" w:rsidP="005F18DF">
      <w:pPr>
        <w:ind w:firstLine="709"/>
        <w:jc w:val="both"/>
      </w:pPr>
    </w:p>
    <w:p w:rsidR="005F18DF" w:rsidRDefault="005F18DF" w:rsidP="005F18DF">
      <w:pPr>
        <w:ind w:firstLine="709"/>
        <w:jc w:val="both"/>
      </w:pPr>
    </w:p>
    <w:p w:rsidR="005F18DF" w:rsidRDefault="005F18DF" w:rsidP="005F18DF">
      <w:pPr>
        <w:jc w:val="both"/>
      </w:pPr>
      <w:r>
        <w:t>Председательствующий на заседании</w:t>
      </w:r>
    </w:p>
    <w:p w:rsidR="000B3FB2" w:rsidRDefault="005F18DF" w:rsidP="005F18DF">
      <w:pPr>
        <w:tabs>
          <w:tab w:val="right" w:pos="9354"/>
        </w:tabs>
      </w:pPr>
      <w:r>
        <w:t>Законодательного Собрания</w:t>
      </w:r>
      <w:r>
        <w:tab/>
      </w:r>
      <w:proofErr w:type="spellStart"/>
      <w:r>
        <w:t>С.А</w:t>
      </w:r>
      <w:proofErr w:type="spellEnd"/>
      <w:r>
        <w:t>. Кузьменко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8DF" w:rsidRDefault="005F18DF">
      <w:r>
        <w:separator/>
      </w:r>
    </w:p>
  </w:endnote>
  <w:endnote w:type="continuationSeparator" w:id="0">
    <w:p w:rsidR="005F18DF" w:rsidRDefault="005F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8DF" w:rsidRDefault="005F18DF">
      <w:r>
        <w:separator/>
      </w:r>
    </w:p>
  </w:footnote>
  <w:footnote w:type="continuationSeparator" w:id="0">
    <w:p w:rsidR="005F18DF" w:rsidRDefault="005F1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18D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5F18DF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40E92C9-6EEB-4B27-A6B7-AEE568C85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2019-04-24T01:35:00Z</cp:lastPrinted>
  <dcterms:created xsi:type="dcterms:W3CDTF">2019-04-24T01:34:00Z</dcterms:created>
  <dcterms:modified xsi:type="dcterms:W3CDTF">2019-04-24T01:35:00Z</dcterms:modified>
</cp:coreProperties>
</file>