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7540181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695692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695692">
              <w:rPr>
                <w:szCs w:val="28"/>
              </w:rPr>
              <w:t>23.04.2019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695692" w:rsidRPr="00695692">
              <w:rPr>
                <w:szCs w:val="28"/>
              </w:rPr>
              <w:t>1392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695692" w:rsidRDefault="00695692" w:rsidP="00695692">
            <w:pPr>
              <w:ind w:left="-108"/>
              <w:jc w:val="both"/>
            </w:pPr>
            <w:r w:rsidRPr="00695692">
              <w:t>О Законе Приморского края "О внесении изменений в  Закон Приморского края "О системе капитального ремонта много</w:t>
            </w:r>
            <w:r>
              <w:t>-</w:t>
            </w:r>
            <w:r w:rsidRPr="00695692">
              <w:t>квартирных домов в Приморском крае"</w:t>
            </w:r>
          </w:p>
        </w:tc>
      </w:tr>
    </w:tbl>
    <w:p w:rsidR="000B3FB2" w:rsidRDefault="000B3FB2"/>
    <w:p w:rsidR="00695692" w:rsidRDefault="00695692" w:rsidP="00695692">
      <w:pPr>
        <w:ind w:firstLine="720"/>
      </w:pPr>
      <w:r>
        <w:t xml:space="preserve">Законодательное Собрание Приморского края </w:t>
      </w:r>
    </w:p>
    <w:p w:rsidR="00695692" w:rsidRDefault="00695692" w:rsidP="00695692"/>
    <w:p w:rsidR="00695692" w:rsidRDefault="00695692" w:rsidP="00695692">
      <w:r>
        <w:t>ПОСТАНОВЛЯЕТ:</w:t>
      </w:r>
    </w:p>
    <w:p w:rsidR="00695692" w:rsidRDefault="00695692" w:rsidP="00695692">
      <w:pPr>
        <w:ind w:firstLine="709"/>
      </w:pPr>
    </w:p>
    <w:p w:rsidR="00695692" w:rsidRDefault="00695692" w:rsidP="00695692">
      <w:pPr>
        <w:ind w:firstLine="709"/>
        <w:jc w:val="both"/>
      </w:pPr>
      <w:r>
        <w:t xml:space="preserve">1.Принять Закон Приморского края "О внесении изменений в Закон Приморского края </w:t>
      </w:r>
      <w:r w:rsidRPr="003E64B3">
        <w:t>"</w:t>
      </w:r>
      <w:r w:rsidRPr="003E64B3">
        <w:rPr>
          <w:szCs w:val="28"/>
        </w:rPr>
        <w:t>О системе капитального ремонта многоквартирных домов</w:t>
      </w:r>
      <w:r>
        <w:rPr>
          <w:szCs w:val="28"/>
        </w:rPr>
        <w:t xml:space="preserve"> </w:t>
      </w:r>
      <w:r w:rsidRPr="003E64B3">
        <w:rPr>
          <w:szCs w:val="28"/>
        </w:rPr>
        <w:t>в Приморском крае</w:t>
      </w:r>
      <w:r>
        <w:rPr>
          <w:szCs w:val="28"/>
        </w:rPr>
        <w:t>"</w:t>
      </w:r>
      <w:r>
        <w:t>.</w:t>
      </w:r>
    </w:p>
    <w:p w:rsidR="00695692" w:rsidRDefault="00695692" w:rsidP="00695692">
      <w:pPr>
        <w:jc w:val="both"/>
      </w:pPr>
    </w:p>
    <w:p w:rsidR="00695692" w:rsidRDefault="00695692" w:rsidP="00695692">
      <w:pPr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695692" w:rsidRDefault="00695692" w:rsidP="00695692">
      <w:pPr>
        <w:jc w:val="both"/>
      </w:pPr>
    </w:p>
    <w:p w:rsidR="00695692" w:rsidRDefault="00695692" w:rsidP="00695692">
      <w:pPr>
        <w:jc w:val="both"/>
      </w:pPr>
      <w:r>
        <w:tab/>
        <w:t>3.Настоящее постановление вступает в силу со дня его принятия.</w:t>
      </w:r>
    </w:p>
    <w:p w:rsidR="00695692" w:rsidRDefault="00695692" w:rsidP="00695692">
      <w:pPr>
        <w:jc w:val="both"/>
      </w:pPr>
      <w:bookmarkStart w:id="0" w:name="_GoBack"/>
      <w:bookmarkEnd w:id="0"/>
    </w:p>
    <w:p w:rsidR="00695692" w:rsidRPr="00206005" w:rsidRDefault="00695692" w:rsidP="00695692">
      <w:pPr>
        <w:jc w:val="both"/>
        <w:rPr>
          <w:szCs w:val="28"/>
        </w:rPr>
      </w:pPr>
    </w:p>
    <w:p w:rsidR="00695692" w:rsidRDefault="00695692" w:rsidP="00695692">
      <w:pPr>
        <w:jc w:val="both"/>
        <w:rPr>
          <w:szCs w:val="28"/>
        </w:rPr>
      </w:pPr>
    </w:p>
    <w:p w:rsidR="00695692" w:rsidRDefault="00695692" w:rsidP="00695692">
      <w:pPr>
        <w:jc w:val="both"/>
      </w:pPr>
      <w:r>
        <w:t>Председательствующий на заседании</w:t>
      </w:r>
    </w:p>
    <w:p w:rsidR="00695692" w:rsidRDefault="00695692" w:rsidP="00695692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С.А. Кузьменко</w:t>
      </w:r>
    </w:p>
    <w:p w:rsidR="00695692" w:rsidRDefault="00695692" w:rsidP="00695692">
      <w:pPr>
        <w:ind w:firstLine="709"/>
        <w:jc w:val="both"/>
      </w:pP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B7AC4" w:rsidRDefault="002B7AC4">
      <w:r>
        <w:separator/>
      </w:r>
    </w:p>
  </w:endnote>
  <w:endnote w:type="continuationSeparator" w:id="0">
    <w:p w:rsidR="002B7AC4" w:rsidRDefault="002B7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B7AC4" w:rsidRDefault="002B7AC4">
      <w:r>
        <w:separator/>
      </w:r>
    </w:p>
  </w:footnote>
  <w:footnote w:type="continuationSeparator" w:id="0">
    <w:p w:rsidR="002B7AC4" w:rsidRDefault="002B7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95692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2B7AC4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692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560739"/>
  <w15:docId w15:val="{1C7F2EC8-E933-4E53-823A-78927DBFE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1</cp:revision>
  <cp:lastPrinted>2019-04-23T05:54:00Z</cp:lastPrinted>
  <dcterms:created xsi:type="dcterms:W3CDTF">2019-04-23T05:53:00Z</dcterms:created>
  <dcterms:modified xsi:type="dcterms:W3CDTF">2019-04-23T05:54:00Z</dcterms:modified>
</cp:coreProperties>
</file>