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105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000A" w:rsidRPr="00440D95" w:rsidRDefault="0041000A" w:rsidP="0041000A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Pr="0073597A">
        <w:rPr>
          <w:b/>
          <w:szCs w:val="28"/>
        </w:rPr>
        <w:t xml:space="preserve"> </w:t>
      </w:r>
      <w:r>
        <w:rPr>
          <w:b/>
          <w:szCs w:val="28"/>
        </w:rPr>
        <w:t>ВНЕСЕНИИ ИЗМЕНЕНИ</w:t>
      </w:r>
      <w:r>
        <w:rPr>
          <w:b/>
          <w:szCs w:val="28"/>
        </w:rPr>
        <w:tab/>
        <w:t>Й В СТАТЬЮ 9</w:t>
      </w:r>
      <w:r w:rsidRPr="00515693"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ЗАКОНА </w:t>
      </w:r>
      <w:r>
        <w:rPr>
          <w:b/>
          <w:szCs w:val="28"/>
        </w:rPr>
        <w:br/>
        <w:t xml:space="preserve">ПРИМОРСКОГО КРАЯ "О ГОСУДАРСТВЕННОЙ СОЦИАЛЬНОЙ ПОМОЩИ В </w:t>
      </w:r>
      <w:r w:rsidRPr="0052124D">
        <w:rPr>
          <w:b/>
          <w:szCs w:val="28"/>
        </w:rPr>
        <w:t>ПРИМОРСКО</w:t>
      </w:r>
      <w:r>
        <w:rPr>
          <w:b/>
          <w:szCs w:val="28"/>
        </w:rPr>
        <w:t>М</w:t>
      </w:r>
      <w:r w:rsidRPr="0052124D">
        <w:rPr>
          <w:b/>
          <w:szCs w:val="28"/>
        </w:rPr>
        <w:t xml:space="preserve"> КРА</w:t>
      </w:r>
      <w:r>
        <w:rPr>
          <w:b/>
          <w:szCs w:val="28"/>
        </w:rPr>
        <w:t>Е"</w:t>
      </w:r>
    </w:p>
    <w:p w:rsidR="0041000A" w:rsidRPr="00440D95" w:rsidRDefault="0041000A" w:rsidP="0041000A">
      <w:pPr>
        <w:pStyle w:val="a3"/>
        <w:jc w:val="center"/>
        <w:rPr>
          <w:sz w:val="32"/>
          <w:szCs w:val="32"/>
        </w:rPr>
      </w:pPr>
    </w:p>
    <w:p w:rsidR="0041000A" w:rsidRPr="00440D95" w:rsidRDefault="0041000A" w:rsidP="0041000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 </w:t>
      </w:r>
      <w:r>
        <w:rPr>
          <w:szCs w:val="28"/>
        </w:rPr>
        <w:br/>
        <w:t>2019 года</w:t>
      </w:r>
    </w:p>
    <w:p w:rsidR="0041000A" w:rsidRPr="00440D95" w:rsidRDefault="0041000A" w:rsidP="0041000A">
      <w:pPr>
        <w:ind w:firstLine="709"/>
        <w:rPr>
          <w:szCs w:val="28"/>
        </w:rPr>
      </w:pPr>
    </w:p>
    <w:p w:rsidR="0041000A" w:rsidRDefault="0041000A" w:rsidP="0041000A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szCs w:val="28"/>
          <w:lang w:eastAsia="en-US"/>
        </w:rPr>
        <w:t>СТАТЬЯ 1.</w:t>
      </w:r>
    </w:p>
    <w:p w:rsidR="0041000A" w:rsidRDefault="0041000A" w:rsidP="004100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9</w:t>
      </w:r>
      <w:r w:rsidRPr="00492177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от 6 июня 2005 года </w:t>
      </w:r>
      <w:r>
        <w:rPr>
          <w:szCs w:val="28"/>
        </w:rPr>
        <w:br/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>
        <w:rPr>
          <w:szCs w:val="28"/>
        </w:rPr>
        <w:br/>
        <w:t xml:space="preserve">стр. 7; 2006, № 127, стр. 2; 2007, № 16, стр. 5; 2009, № 110, стр. 47, № 120, стр. 46, № 130, стр. 132; 2010, № 141, стр. 29, № 151, стр. 63; 2013, № 55, </w:t>
      </w:r>
      <w:r>
        <w:rPr>
          <w:szCs w:val="28"/>
        </w:rPr>
        <w:br/>
        <w:t>стр. 47, стр. 58, № 57, стр. 12; 2014, № 92, стр. 20,  № 95, стр. 30; 2016, № 151, стр. 52; 2017, № 18, стр. 14, № 38, стр. 41; 2018, № 52, стр. 78, № 66, стр. 33) следующие изменения:</w:t>
      </w:r>
    </w:p>
    <w:p w:rsidR="0041000A" w:rsidRDefault="0041000A" w:rsidP="0041000A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1)в части 7:</w:t>
      </w:r>
    </w:p>
    <w:p w:rsidR="0041000A" w:rsidRPr="00AC0F5D" w:rsidRDefault="0041000A" w:rsidP="004100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>а)в абзаце первом слова ", индексации, увеличении" исключить;</w:t>
      </w:r>
    </w:p>
    <w:p w:rsidR="0041000A" w:rsidRPr="00AC0F5D" w:rsidRDefault="0041000A" w:rsidP="004100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>б)в абзаце четвертом слова "1, 1</w:t>
      </w:r>
      <w:r w:rsidRPr="00AC0F5D">
        <w:rPr>
          <w:szCs w:val="28"/>
          <w:vertAlign w:val="superscript"/>
        </w:rPr>
        <w:t>1</w:t>
      </w:r>
      <w:r w:rsidRPr="00AC0F5D">
        <w:rPr>
          <w:szCs w:val="28"/>
        </w:rPr>
        <w:t>, 2 и 3" заменить словами "1</w:t>
      </w:r>
      <w:r w:rsidRPr="00AC0F5D">
        <w:rPr>
          <w:szCs w:val="28"/>
          <w:vertAlign w:val="superscript"/>
        </w:rPr>
        <w:t>1</w:t>
      </w:r>
      <w:r w:rsidRPr="00AC0F5D">
        <w:rPr>
          <w:szCs w:val="28"/>
        </w:rPr>
        <w:t xml:space="preserve"> и 2"; </w:t>
      </w:r>
    </w:p>
    <w:p w:rsidR="0041000A" w:rsidRPr="00AC0F5D" w:rsidRDefault="0041000A" w:rsidP="0041000A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AC0F5D">
        <w:rPr>
          <w:szCs w:val="28"/>
        </w:rPr>
        <w:t>в)абзац шестой изложить в следующей редакции:</w:t>
      </w:r>
    </w:p>
    <w:p w:rsidR="0041000A" w:rsidRDefault="0041000A" w:rsidP="004100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0F5D">
        <w:rPr>
          <w:szCs w:val="28"/>
        </w:rPr>
        <w:t xml:space="preserve">"При изменении размеров денежных выплат, перечисленных </w:t>
      </w:r>
      <w:r w:rsidRPr="00AC0F5D">
        <w:rPr>
          <w:szCs w:val="28"/>
        </w:rPr>
        <w:br/>
        <w:t xml:space="preserve">в </w:t>
      </w:r>
      <w:hyperlink r:id="rId8" w:history="1">
        <w:r w:rsidRPr="0041000A">
          <w:rPr>
            <w:rStyle w:val="a7"/>
            <w:color w:val="auto"/>
            <w:szCs w:val="28"/>
            <w:u w:val="none"/>
          </w:rPr>
          <w:t>пунктах 1</w:t>
        </w:r>
      </w:hyperlink>
      <w:r w:rsidRPr="0041000A">
        <w:rPr>
          <w:szCs w:val="28"/>
        </w:rPr>
        <w:t xml:space="preserve">, </w:t>
      </w:r>
      <w:hyperlink r:id="rId9" w:history="1">
        <w:r w:rsidRPr="0041000A">
          <w:rPr>
            <w:rStyle w:val="a7"/>
            <w:color w:val="auto"/>
            <w:szCs w:val="28"/>
            <w:u w:val="none"/>
          </w:rPr>
          <w:t>2</w:t>
        </w:r>
      </w:hyperlink>
      <w:r w:rsidRPr="0041000A">
        <w:rPr>
          <w:szCs w:val="28"/>
        </w:rPr>
        <w:t xml:space="preserve"> и </w:t>
      </w:r>
      <w:hyperlink r:id="rId10" w:history="1">
        <w:r w:rsidRPr="0041000A">
          <w:rPr>
            <w:rStyle w:val="a7"/>
            <w:color w:val="auto"/>
            <w:szCs w:val="28"/>
            <w:u w:val="none"/>
          </w:rPr>
          <w:t>3 части 2</w:t>
        </w:r>
      </w:hyperlink>
      <w:r w:rsidRPr="0041000A">
        <w:rPr>
          <w:szCs w:val="28"/>
        </w:rPr>
        <w:t xml:space="preserve"> н</w:t>
      </w:r>
      <w:r w:rsidRPr="00AC0F5D">
        <w:rPr>
          <w:szCs w:val="28"/>
        </w:rPr>
        <w:t xml:space="preserve">астоящей статьи, установленных уполномоченными органами федеральных органов исполнительной власти и федеральных государственных органов, осуществляющих пенсионное обеспечение в соответствии с Законом Российской Федерации </w:t>
      </w:r>
      <w:r w:rsidRPr="00AC0F5D">
        <w:rPr>
          <w:szCs w:val="28"/>
        </w:rPr>
        <w:br/>
        <w:t xml:space="preserve">"О пенсионном обеспечении лиц, проходивших военную службу, службу </w:t>
      </w:r>
      <w:r w:rsidRPr="00AC0F5D">
        <w:rPr>
          <w:szCs w:val="28"/>
        </w:rPr>
        <w:br/>
        <w:t xml:space="preserve">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семей", которое </w:t>
      </w:r>
      <w:r w:rsidRPr="00AC0F5D">
        <w:rPr>
          <w:szCs w:val="28"/>
        </w:rPr>
        <w:br/>
        <w:t xml:space="preserve">не связано с их индексацией (корректировкой), пересмотр размера региональной социальной доплаты к пенсии производится с 1-го числа месяца, следующего за месяцем, в котором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населения, получено извещение о произведенном изменении размеров этих денежных выплат в соответствии с </w:t>
      </w:r>
      <w:hyperlink r:id="rId11" w:history="1">
        <w:r w:rsidRPr="0041000A">
          <w:rPr>
            <w:rStyle w:val="a7"/>
            <w:color w:val="auto"/>
            <w:szCs w:val="28"/>
            <w:u w:val="none"/>
          </w:rPr>
          <w:t>частью 13 статьи 12</w:t>
        </w:r>
        <w:r w:rsidRPr="0041000A">
          <w:rPr>
            <w:rStyle w:val="a7"/>
            <w:color w:val="auto"/>
            <w:szCs w:val="28"/>
            <w:u w:val="none"/>
            <w:vertAlign w:val="superscript"/>
          </w:rPr>
          <w:t>1</w:t>
        </w:r>
      </w:hyperlink>
      <w:r w:rsidRPr="00AC0F5D">
        <w:rPr>
          <w:szCs w:val="28"/>
        </w:rPr>
        <w:t xml:space="preserve"> Федерального закона </w:t>
      </w:r>
      <w:r w:rsidRPr="00AC0F5D">
        <w:rPr>
          <w:szCs w:val="28"/>
        </w:rPr>
        <w:br/>
        <w:t xml:space="preserve">"О государственной социальной помощи". Размер социальной доплаты </w:t>
      </w:r>
      <w:r w:rsidRPr="00AC0F5D">
        <w:rPr>
          <w:szCs w:val="28"/>
        </w:rPr>
        <w:br/>
      </w:r>
      <w:r>
        <w:rPr>
          <w:szCs w:val="28"/>
        </w:rPr>
        <w:t>к пенсии не подлежит пересмотру в связи с индексацией (корректировкой) размеров денежных выплат, перечисленных в пунктах 1 и 3 части 2 настоящей статьи.";</w:t>
      </w:r>
    </w:p>
    <w:p w:rsidR="0041000A" w:rsidRDefault="0041000A" w:rsidP="0041000A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2)дополнить частями 7</w:t>
      </w:r>
      <w:r w:rsidRPr="00FC1B1C">
        <w:rPr>
          <w:szCs w:val="28"/>
          <w:vertAlign w:val="superscript"/>
        </w:rPr>
        <w:t>1</w:t>
      </w:r>
      <w:r>
        <w:rPr>
          <w:szCs w:val="28"/>
        </w:rPr>
        <w:t>-7</w:t>
      </w:r>
      <w:r w:rsidRPr="00294F6F">
        <w:rPr>
          <w:szCs w:val="28"/>
          <w:vertAlign w:val="superscript"/>
        </w:rPr>
        <w:t>4</w:t>
      </w:r>
      <w:r>
        <w:rPr>
          <w:szCs w:val="28"/>
        </w:rPr>
        <w:t xml:space="preserve"> следующего содержания:</w:t>
      </w:r>
    </w:p>
    <w:p w:rsidR="0041000A" w:rsidRDefault="0041000A" w:rsidP="0041000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"7</w:t>
      </w:r>
      <w:r w:rsidRPr="00FC1B1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.Размер региональной социальной доплаты к пенсии при </w:t>
      </w:r>
      <w:r>
        <w:rPr>
          <w:sz w:val="28"/>
          <w:szCs w:val="28"/>
        </w:rPr>
        <w:br/>
        <w:t xml:space="preserve">ее установлении определяется как разница между величиной прожиточного минимума пенсионера в Приморском крае и общей суммой установленных пенсионеру денежных выплат, перечисленных в пунктах 1-4 части 2 </w:t>
      </w:r>
      <w:r>
        <w:rPr>
          <w:sz w:val="28"/>
          <w:szCs w:val="28"/>
        </w:rPr>
        <w:br/>
        <w:t>и части 3 настоящей статьи.</w:t>
      </w:r>
    </w:p>
    <w:p w:rsidR="0041000A" w:rsidRDefault="0041000A" w:rsidP="0041000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.При определении размера региональной социальной доплаты </w:t>
      </w:r>
      <w:r>
        <w:rPr>
          <w:sz w:val="28"/>
          <w:szCs w:val="28"/>
        </w:rPr>
        <w:br/>
        <w:t>к пенсии в связи с индексацией (корректировкой) в текущем году размеров денежных выплат, перечисленных в пунктах 1 и 3 части 2 настоящей статьи, в подсчет общей суммы материального обеспечения пенсионера включаются размеры указанных выплат без учета индексации (корректировки), произведенной в текущем году.</w:t>
      </w:r>
    </w:p>
    <w:p w:rsidR="0041000A" w:rsidRDefault="0041000A" w:rsidP="0041000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.При определении размера региональной социальной доплаты </w:t>
      </w:r>
      <w:r>
        <w:rPr>
          <w:sz w:val="28"/>
          <w:szCs w:val="28"/>
        </w:rPr>
        <w:br/>
        <w:t>к пенсии в связи с изменением с 1 января текущего года величины прожиточного минимума пенсионера в Приморском крае в подсчет общей суммы материального обеспечения пенсионера включаются размеры денежных выплат, перечисленных в пунктах 1 и 3 части 2 настоящей статьи, с учетом их индексации (корректировки), произведенной в предыдущем году.</w:t>
      </w:r>
    </w:p>
    <w:p w:rsidR="0041000A" w:rsidRDefault="0041000A" w:rsidP="0041000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C1B1C"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.В период с 1 января текущего года до месяца проведения в текущем году индексации (корректировки) денежных выплат, перечисленных </w:t>
      </w:r>
      <w:r>
        <w:rPr>
          <w:sz w:val="28"/>
          <w:szCs w:val="28"/>
        </w:rPr>
        <w:br/>
        <w:t>в пунктах 1 и 3 части 2 настоящей статьи, пенсионеру выплачиваются денежные суммы, соответствующие размеру произведенной в предыдущем году индексации (корректировки) указанных денежных выплат.".</w:t>
      </w:r>
    </w:p>
    <w:p w:rsidR="0041000A" w:rsidRDefault="0041000A" w:rsidP="0041000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1000A" w:rsidRDefault="0041000A" w:rsidP="0041000A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41000A" w:rsidRDefault="0041000A" w:rsidP="004100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 и распространяется на правоотношения, возникшие                       с 1 января 2019 года.</w:t>
      </w:r>
    </w:p>
    <w:p w:rsidR="0041000A" w:rsidRDefault="0041000A" w:rsidP="004100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00A" w:rsidRDefault="0041000A" w:rsidP="004100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00A" w:rsidRDefault="0041000A" w:rsidP="004100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00A" w:rsidRDefault="0041000A" w:rsidP="0041000A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>
        <w:rPr>
          <w:szCs w:val="28"/>
        </w:rPr>
        <w:t xml:space="preserve">            О.Н. Кожемяко</w:t>
      </w:r>
    </w:p>
    <w:p w:rsidR="00760958" w:rsidRDefault="00760958" w:rsidP="0041000A">
      <w:pPr>
        <w:tabs>
          <w:tab w:val="left" w:pos="709"/>
        </w:tabs>
        <w:jc w:val="both"/>
        <w:rPr>
          <w:szCs w:val="28"/>
        </w:rPr>
      </w:pPr>
    </w:p>
    <w:p w:rsidR="00760958" w:rsidRDefault="00760958" w:rsidP="0041000A">
      <w:pPr>
        <w:tabs>
          <w:tab w:val="left" w:pos="709"/>
        </w:tabs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60958" w:rsidRDefault="00760958" w:rsidP="0041000A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24 апреля 2019 года</w:t>
      </w:r>
    </w:p>
    <w:p w:rsidR="00760958" w:rsidRPr="00216B3C" w:rsidRDefault="00760958" w:rsidP="0041000A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№ 478-КЗ</w:t>
      </w:r>
    </w:p>
    <w:bookmarkEnd w:id="0"/>
    <w:p w:rsidR="00BE0544" w:rsidRDefault="00BE0544" w:rsidP="00347DEE"/>
    <w:sectPr w:rsidR="00BE0544" w:rsidSect="0041000A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DF5" w:rsidRDefault="00D96DF5">
      <w:r>
        <w:separator/>
      </w:r>
    </w:p>
  </w:endnote>
  <w:endnote w:type="continuationSeparator" w:id="0">
    <w:p w:rsidR="00D96DF5" w:rsidRDefault="00D9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DF5" w:rsidRDefault="00D96DF5">
      <w:r>
        <w:separator/>
      </w:r>
    </w:p>
  </w:footnote>
  <w:footnote w:type="continuationSeparator" w:id="0">
    <w:p w:rsidR="00D96DF5" w:rsidRDefault="00D96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1000A" w:rsidP="0041000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6095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000A"/>
    <w:rsid w:val="0003291F"/>
    <w:rsid w:val="00070CED"/>
    <w:rsid w:val="00347DEE"/>
    <w:rsid w:val="00357555"/>
    <w:rsid w:val="00380EE1"/>
    <w:rsid w:val="003A180C"/>
    <w:rsid w:val="003B26E7"/>
    <w:rsid w:val="0041000A"/>
    <w:rsid w:val="0047435B"/>
    <w:rsid w:val="005A2827"/>
    <w:rsid w:val="006E2ABA"/>
    <w:rsid w:val="00760958"/>
    <w:rsid w:val="00832425"/>
    <w:rsid w:val="00AB70F9"/>
    <w:rsid w:val="00AC31EC"/>
    <w:rsid w:val="00AF3517"/>
    <w:rsid w:val="00B14397"/>
    <w:rsid w:val="00BC0675"/>
    <w:rsid w:val="00BE0544"/>
    <w:rsid w:val="00D102A9"/>
    <w:rsid w:val="00D12AAE"/>
    <w:rsid w:val="00D34604"/>
    <w:rsid w:val="00D96DF5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43CDA"/>
  <w15:docId w15:val="{8E99C4D0-4946-42AE-9420-E7A596305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Normal (Web)"/>
    <w:basedOn w:val="a"/>
    <w:uiPriority w:val="99"/>
    <w:rsid w:val="0041000A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41000A"/>
    <w:rPr>
      <w:sz w:val="28"/>
    </w:rPr>
  </w:style>
  <w:style w:type="character" w:styleId="a7">
    <w:name w:val="Hyperlink"/>
    <w:uiPriority w:val="99"/>
    <w:semiHidden/>
    <w:unhideWhenUsed/>
    <w:rsid w:val="0041000A"/>
    <w:rPr>
      <w:color w:val="0000FF"/>
      <w:u w:val="single"/>
    </w:rPr>
  </w:style>
  <w:style w:type="paragraph" w:styleId="a8">
    <w:name w:val="Balloon Text"/>
    <w:basedOn w:val="a"/>
    <w:link w:val="a9"/>
    <w:semiHidden/>
    <w:unhideWhenUsed/>
    <w:rsid w:val="004100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410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F6F9F27C8177008BCA60B0565CCEDF8CC2482EFA8E7220864A595EBBB14AF1CAAE622DAFE19AA00BA317E107E31B4D68E4F3E83A912BY9X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C7F6F9F27C8177008BCA7EBD403090D08FC8122BFF887A74D91C5F09E4E14CA48AEE6478ECA596A604FC12F416BB164F74FAF7F226932A95YAX3F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C7F6F9F27C8177008BCA60B0565CCEDF8CC2482EFA8E7220864A595EBBB14AF1CAAE622DAFE19AA300F747A653E54F1E32B1FAF63A8F2A90B4673E1DYEX8F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7F6F9F27C8177008BCA60B0565CCEDF8CC2482EFA8E7220864A595EBBB14AF1CAAE622DAFE19AA300F747A652E54F1E32B1FAF63A8F2A90B4673E1DYEX8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2019-04-17T23:57:00Z</cp:lastPrinted>
  <dcterms:created xsi:type="dcterms:W3CDTF">2019-04-24T01:17:00Z</dcterms:created>
  <dcterms:modified xsi:type="dcterms:W3CDTF">2019-04-24T01:17:00Z</dcterms:modified>
</cp:coreProperties>
</file>