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82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E18F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18F8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18F8" w:rsidRPr="001E18F8">
              <w:rPr>
                <w:szCs w:val="28"/>
              </w:rPr>
              <w:t>1415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E18F8" w:rsidRDefault="001E18F8" w:rsidP="001E18F8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C64362">
              <w:t>"</w:t>
            </w:r>
            <w:r w:rsidRPr="005049EC">
              <w:t>О внесении изменени</w:t>
            </w:r>
            <w:r>
              <w:t>й</w:t>
            </w:r>
            <w:r w:rsidRPr="005049EC">
              <w:t xml:space="preserve"> в статью </w:t>
            </w:r>
            <w:r>
              <w:t>9</w:t>
            </w:r>
            <w:r w:rsidRPr="00451344">
              <w:rPr>
                <w:vertAlign w:val="superscript"/>
              </w:rPr>
              <w:t>1</w:t>
            </w:r>
            <w:r w:rsidRPr="005049EC">
              <w:t xml:space="preserve"> Закона Приморского края "О </w:t>
            </w:r>
            <w:r>
              <w:t>государственной социальной помощи</w:t>
            </w:r>
            <w:r w:rsidRPr="005049EC">
              <w:t xml:space="preserve"> в Приморском крае</w:t>
            </w:r>
            <w:r w:rsidRPr="00C64362">
              <w:t>"</w:t>
            </w:r>
          </w:p>
        </w:tc>
      </w:tr>
    </w:tbl>
    <w:p w:rsidR="000B3FB2" w:rsidRDefault="000B3FB2"/>
    <w:p w:rsidR="001E18F8" w:rsidRDefault="001E18F8" w:rsidP="001E18F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E18F8" w:rsidRPr="003E384A" w:rsidRDefault="001E18F8" w:rsidP="001E18F8">
      <w:pPr>
        <w:pStyle w:val="a7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C64362">
        <w:rPr>
          <w:sz w:val="28"/>
          <w:szCs w:val="28"/>
        </w:rPr>
        <w:t>"</w:t>
      </w:r>
      <w:r w:rsidRPr="005049EC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5049EC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9</w:t>
      </w:r>
      <w:r w:rsidRPr="00451344">
        <w:rPr>
          <w:sz w:val="28"/>
          <w:szCs w:val="28"/>
          <w:vertAlign w:val="superscript"/>
        </w:rPr>
        <w:t>1</w:t>
      </w:r>
      <w:r w:rsidRPr="005049EC">
        <w:rPr>
          <w:sz w:val="28"/>
          <w:szCs w:val="28"/>
        </w:rPr>
        <w:t xml:space="preserve"> Закона Приморского края "О </w:t>
      </w:r>
      <w:r>
        <w:rPr>
          <w:sz w:val="28"/>
          <w:szCs w:val="28"/>
        </w:rPr>
        <w:t>государственной социальной помощи</w:t>
      </w:r>
      <w:r w:rsidRPr="005049E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049EC">
        <w:rPr>
          <w:sz w:val="28"/>
          <w:szCs w:val="28"/>
        </w:rPr>
        <w:t>в Приморском крае"</w:t>
      </w:r>
      <w:r w:rsidRPr="003E384A">
        <w:rPr>
          <w:sz w:val="28"/>
          <w:szCs w:val="28"/>
        </w:rPr>
        <w:t>.</w:t>
      </w:r>
    </w:p>
    <w:p w:rsidR="001E18F8" w:rsidRPr="003E384A" w:rsidRDefault="001E18F8" w:rsidP="001E18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E18F8" w:rsidRDefault="001E18F8" w:rsidP="001E18F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E18F8" w:rsidRDefault="001E18F8" w:rsidP="001E18F8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1E18F8" w:rsidRDefault="001E18F8" w:rsidP="001E18F8">
      <w:r>
        <w:t>Законодательного Собрания                                                          С.А. Кузьменко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9F" w:rsidRDefault="0080709F">
      <w:r>
        <w:separator/>
      </w:r>
    </w:p>
  </w:endnote>
  <w:endnote w:type="continuationSeparator" w:id="0">
    <w:p w:rsidR="0080709F" w:rsidRDefault="00807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9F" w:rsidRDefault="0080709F">
      <w:r>
        <w:separator/>
      </w:r>
    </w:p>
  </w:footnote>
  <w:footnote w:type="continuationSeparator" w:id="0">
    <w:p w:rsidR="0080709F" w:rsidRDefault="00807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18F8"/>
    <w:rsid w:val="00057575"/>
    <w:rsid w:val="000B3FB2"/>
    <w:rsid w:val="000D628E"/>
    <w:rsid w:val="000E5228"/>
    <w:rsid w:val="00123119"/>
    <w:rsid w:val="001319DB"/>
    <w:rsid w:val="00155F7F"/>
    <w:rsid w:val="001E1686"/>
    <w:rsid w:val="001E18F8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0709F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82EF91-7720-4DA3-A46A-77707F80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1E18F8"/>
    <w:rPr>
      <w:sz w:val="20"/>
    </w:rPr>
  </w:style>
  <w:style w:type="character" w:customStyle="1" w:styleId="a8">
    <w:name w:val="Основной текст Знак"/>
    <w:basedOn w:val="a0"/>
    <w:link w:val="a7"/>
    <w:rsid w:val="001E18F8"/>
  </w:style>
  <w:style w:type="character" w:customStyle="1" w:styleId="a4">
    <w:name w:val="Верхний колонтитул Знак"/>
    <w:link w:val="a3"/>
    <w:uiPriority w:val="99"/>
    <w:rsid w:val="001E18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2019-04-23T06:51:00Z</cp:lastPrinted>
  <dcterms:created xsi:type="dcterms:W3CDTF">2019-04-23T06:50:00Z</dcterms:created>
  <dcterms:modified xsi:type="dcterms:W3CDTF">2019-04-23T06:52:00Z</dcterms:modified>
</cp:coreProperties>
</file>