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166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432A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432A5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432A5" w:rsidRPr="00D432A5">
              <w:rPr>
                <w:szCs w:val="28"/>
              </w:rPr>
              <w:t>1385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432A5" w:rsidRDefault="00D432A5" w:rsidP="00D432A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</w:t>
            </w:r>
            <w:r>
              <w:rPr>
                <w:bCs/>
                <w:szCs w:val="28"/>
              </w:rPr>
              <w:br/>
              <w:t xml:space="preserve">в </w:t>
            </w:r>
            <w:r>
              <w:rPr>
                <w:szCs w:val="28"/>
              </w:rPr>
              <w:t>Избирательный кодекс</w:t>
            </w:r>
            <w:r>
              <w:t xml:space="preserve"> Приморского края"</w:t>
            </w:r>
          </w:p>
        </w:tc>
      </w:tr>
    </w:tbl>
    <w:p w:rsidR="000B3FB2" w:rsidRDefault="000B3FB2"/>
    <w:p w:rsidR="00D432A5" w:rsidRDefault="00D432A5" w:rsidP="00D432A5">
      <w:pPr>
        <w:ind w:firstLine="720"/>
        <w:jc w:val="both"/>
      </w:pPr>
      <w:r>
        <w:t xml:space="preserve">Законодательное Собрание Приморского края </w:t>
      </w:r>
    </w:p>
    <w:p w:rsidR="00D432A5" w:rsidRDefault="00D432A5" w:rsidP="00D432A5"/>
    <w:p w:rsidR="00D432A5" w:rsidRDefault="00D432A5" w:rsidP="00D432A5">
      <w:r>
        <w:t>ПОСТАНОВЛЯЕТ:</w:t>
      </w:r>
    </w:p>
    <w:p w:rsidR="00D432A5" w:rsidRDefault="00D432A5" w:rsidP="00D432A5"/>
    <w:p w:rsidR="00D432A5" w:rsidRDefault="00D432A5" w:rsidP="00D432A5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 xml:space="preserve">Избирательный кодекс </w:t>
      </w:r>
      <w:r>
        <w:t>Приморского края".</w:t>
      </w:r>
    </w:p>
    <w:p w:rsidR="00D432A5" w:rsidRDefault="00D432A5" w:rsidP="00D432A5">
      <w:pPr>
        <w:ind w:right="-144" w:firstLine="720"/>
        <w:jc w:val="both"/>
      </w:pPr>
    </w:p>
    <w:p w:rsidR="00D432A5" w:rsidRDefault="00D432A5" w:rsidP="00D432A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432A5" w:rsidRDefault="00D432A5" w:rsidP="00D432A5">
      <w:pPr>
        <w:ind w:firstLine="709"/>
        <w:jc w:val="both"/>
      </w:pPr>
    </w:p>
    <w:p w:rsidR="00D432A5" w:rsidRDefault="00D432A5" w:rsidP="00D432A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432A5" w:rsidRDefault="00D432A5" w:rsidP="00D432A5">
      <w:pPr>
        <w:jc w:val="both"/>
      </w:pPr>
    </w:p>
    <w:p w:rsidR="00D432A5" w:rsidRDefault="00D432A5" w:rsidP="00D432A5">
      <w:pPr>
        <w:jc w:val="both"/>
      </w:pPr>
    </w:p>
    <w:p w:rsidR="00D432A5" w:rsidRDefault="00D432A5" w:rsidP="00D432A5">
      <w:pPr>
        <w:jc w:val="both"/>
      </w:pPr>
    </w:p>
    <w:p w:rsidR="00793C5B" w:rsidRPr="00B906C5" w:rsidRDefault="00793C5B" w:rsidP="00793C5B">
      <w:r w:rsidRPr="00B906C5">
        <w:t>Председатель</w:t>
      </w:r>
      <w:r>
        <w:t>ствующий на заседании</w:t>
      </w:r>
    </w:p>
    <w:p w:rsidR="00793C5B" w:rsidRPr="00B906C5" w:rsidRDefault="00793C5B" w:rsidP="00793C5B">
      <w:r w:rsidRPr="00B906C5">
        <w:t xml:space="preserve">Законодательного Собрания                                            </w:t>
      </w:r>
      <w:r>
        <w:t xml:space="preserve">              С.А. Кузьменко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03F" w:rsidRDefault="00F1703F">
      <w:r>
        <w:separator/>
      </w:r>
    </w:p>
  </w:endnote>
  <w:endnote w:type="continuationSeparator" w:id="0">
    <w:p w:rsidR="00F1703F" w:rsidRDefault="00F1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03F" w:rsidRDefault="00F1703F">
      <w:r>
        <w:separator/>
      </w:r>
    </w:p>
  </w:footnote>
  <w:footnote w:type="continuationSeparator" w:id="0">
    <w:p w:rsidR="00F1703F" w:rsidRDefault="00F1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32A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93C5B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32A5"/>
    <w:rsid w:val="00D55F85"/>
    <w:rsid w:val="00DF01B2"/>
    <w:rsid w:val="00E93A7F"/>
    <w:rsid w:val="00EF502B"/>
    <w:rsid w:val="00F1703F"/>
    <w:rsid w:val="00F176CB"/>
    <w:rsid w:val="00F34884"/>
    <w:rsid w:val="00F75CDD"/>
    <w:rsid w:val="00FC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677E07-E12E-4219-8311-BAA36771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432A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2019-04-23T05:39:00Z</cp:lastPrinted>
  <dcterms:created xsi:type="dcterms:W3CDTF">2019-04-23T05:38:00Z</dcterms:created>
  <dcterms:modified xsi:type="dcterms:W3CDTF">2019-04-23T06:17:00Z</dcterms:modified>
</cp:coreProperties>
</file>