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172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73E9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73E91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3E91" w:rsidRPr="00573E91">
              <w:rPr>
                <w:szCs w:val="28"/>
              </w:rPr>
              <w:t>1384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73E91" w:rsidRDefault="00573E91" w:rsidP="00573E91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</w:t>
            </w:r>
            <w:r>
              <w:rPr>
                <w:bCs/>
                <w:szCs w:val="28"/>
              </w:rPr>
              <w:br/>
              <w:t xml:space="preserve">в </w:t>
            </w:r>
            <w:r>
              <w:rPr>
                <w:szCs w:val="28"/>
              </w:rPr>
              <w:t>Избирательный кодекс</w:t>
            </w:r>
            <w:r>
              <w:t xml:space="preserve"> Приморского края"</w:t>
            </w:r>
          </w:p>
        </w:tc>
      </w:tr>
    </w:tbl>
    <w:p w:rsidR="000B3FB2" w:rsidRDefault="000B3FB2"/>
    <w:p w:rsidR="00573E91" w:rsidRDefault="00573E91" w:rsidP="00573E91">
      <w:pPr>
        <w:ind w:firstLine="720"/>
        <w:jc w:val="both"/>
      </w:pPr>
      <w:r>
        <w:t xml:space="preserve">Законодательное Собрание Приморского края </w:t>
      </w:r>
    </w:p>
    <w:p w:rsidR="00573E91" w:rsidRDefault="00573E91" w:rsidP="00573E91"/>
    <w:p w:rsidR="00573E91" w:rsidRDefault="00573E91" w:rsidP="00573E91">
      <w:r>
        <w:t>ПОСТАНОВЛЯЕТ:</w:t>
      </w:r>
    </w:p>
    <w:p w:rsidR="00573E91" w:rsidRDefault="00573E91" w:rsidP="00573E91"/>
    <w:p w:rsidR="00573E91" w:rsidRDefault="00573E91" w:rsidP="00573E91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 xml:space="preserve">Избирательный кодекс </w:t>
      </w:r>
      <w:r>
        <w:t>Приморского края" в первом чтении.</w:t>
      </w:r>
    </w:p>
    <w:p w:rsidR="00573E91" w:rsidRDefault="00573E91" w:rsidP="00573E91">
      <w:pPr>
        <w:ind w:right="-144" w:firstLine="720"/>
        <w:jc w:val="both"/>
      </w:pPr>
    </w:p>
    <w:p w:rsidR="00573E91" w:rsidRDefault="00573E91" w:rsidP="00573E91">
      <w:pPr>
        <w:ind w:firstLine="720"/>
        <w:jc w:val="both"/>
      </w:pPr>
      <w:r>
        <w:t xml:space="preserve">2.Комитету Законодательного Собрания по региональной политике, законности и международному сотрудничеству </w:t>
      </w:r>
      <w:r w:rsidRPr="00B36F25">
        <w:t>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73E91" w:rsidRDefault="00573E91" w:rsidP="00573E91">
      <w:pPr>
        <w:ind w:firstLine="720"/>
        <w:jc w:val="both"/>
      </w:pPr>
    </w:p>
    <w:p w:rsidR="00573E91" w:rsidRPr="006C285D" w:rsidRDefault="00573E91" w:rsidP="00573E91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573E91" w:rsidRDefault="00573E91" w:rsidP="00573E91">
      <w:pPr>
        <w:jc w:val="both"/>
      </w:pPr>
    </w:p>
    <w:p w:rsidR="00573E91" w:rsidRDefault="00573E91" w:rsidP="00573E91">
      <w:pPr>
        <w:jc w:val="both"/>
      </w:pPr>
    </w:p>
    <w:p w:rsidR="00573E91" w:rsidRDefault="00573E91" w:rsidP="00573E91">
      <w:pPr>
        <w:jc w:val="both"/>
      </w:pPr>
    </w:p>
    <w:p w:rsidR="00B51AA3" w:rsidRPr="00B906C5" w:rsidRDefault="00B51AA3" w:rsidP="00B51AA3">
      <w:r w:rsidRPr="00B906C5">
        <w:t>Председатель</w:t>
      </w:r>
      <w:r>
        <w:t>ствующий на заседании</w:t>
      </w:r>
    </w:p>
    <w:p w:rsidR="00B51AA3" w:rsidRPr="00B906C5" w:rsidRDefault="00B51AA3" w:rsidP="00B51AA3">
      <w:r w:rsidRPr="00B906C5">
        <w:t xml:space="preserve">Законодательного Собрания                                            </w:t>
      </w:r>
      <w:r>
        <w:t xml:space="preserve">              С.А. Кузьменко</w:t>
      </w:r>
    </w:p>
    <w:p w:rsidR="00573E91" w:rsidRDefault="00573E91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BC5" w:rsidRDefault="00A41BC5">
      <w:r>
        <w:separator/>
      </w:r>
    </w:p>
  </w:endnote>
  <w:endnote w:type="continuationSeparator" w:id="0">
    <w:p w:rsidR="00A41BC5" w:rsidRDefault="00A4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BC5" w:rsidRDefault="00A41BC5">
      <w:r>
        <w:separator/>
      </w:r>
    </w:p>
  </w:footnote>
  <w:footnote w:type="continuationSeparator" w:id="0">
    <w:p w:rsidR="00A41BC5" w:rsidRDefault="00A41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3E9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73E91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20EE4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41BC5"/>
    <w:rsid w:val="00A93332"/>
    <w:rsid w:val="00AE5EE6"/>
    <w:rsid w:val="00B51AA3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0D9D77-0EDC-413C-BA32-CE8C81DC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2019-04-23T06:18:00Z</cp:lastPrinted>
  <dcterms:created xsi:type="dcterms:W3CDTF">2019-04-23T05:36:00Z</dcterms:created>
  <dcterms:modified xsi:type="dcterms:W3CDTF">2019-04-23T06:18:00Z</dcterms:modified>
</cp:coreProperties>
</file>