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979DE">
        <w:tc>
          <w:tcPr>
            <w:tcW w:w="9498" w:type="dxa"/>
            <w:gridSpan w:val="4"/>
          </w:tcPr>
          <w:p w:rsidR="00083360" w:rsidRDefault="00083360" w:rsidP="0008336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83360" w:rsidRDefault="00083360" w:rsidP="0008336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083360" w:rsidP="00083360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социальной политике и защите прав граждан   </w:t>
            </w:r>
          </w:p>
        </w:tc>
      </w:tr>
      <w:tr w:rsidR="007B5289" w:rsidTr="00B979D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979D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6A6B" w:rsidRDefault="00536A6B" w:rsidP="00D36DB6">
            <w:pPr>
              <w:pStyle w:val="a7"/>
              <w:ind w:left="-105" w:firstLine="0"/>
              <w:rPr>
                <w:szCs w:val="28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9F04F2" w:rsidRPr="00B0439C">
              <w:rPr>
                <w:szCs w:val="28"/>
              </w:rPr>
              <w:t xml:space="preserve">О внесении изменений в Закон Приморского края </w:t>
            </w:r>
            <w:r w:rsidR="009F04F2">
              <w:rPr>
                <w:color w:val="000000"/>
                <w:szCs w:val="28"/>
              </w:rPr>
              <w:t>"</w:t>
            </w:r>
            <w:r w:rsidR="009F04F2" w:rsidRPr="00B0439C">
              <w:rPr>
                <w:color w:val="000000"/>
                <w:szCs w:val="28"/>
              </w:rPr>
              <w:t>О</w:t>
            </w:r>
            <w:r w:rsidR="009F04F2" w:rsidRPr="00B0439C">
              <w:rPr>
                <w:szCs w:val="28"/>
              </w:rPr>
              <w:t xml:space="preserve"> предоставлении мер социальной поддержки отдельным категориям медицин</w:t>
            </w:r>
            <w:bookmarkStart w:id="0" w:name="_GoBack"/>
            <w:bookmarkEnd w:id="0"/>
            <w:r w:rsidR="009F04F2" w:rsidRPr="00B0439C">
              <w:rPr>
                <w:szCs w:val="28"/>
              </w:rPr>
              <w:t>ских работников м</w:t>
            </w:r>
            <w:r w:rsidR="009F04F2" w:rsidRPr="00B0439C">
              <w:rPr>
                <w:rFonts w:eastAsia="Calibri"/>
                <w:szCs w:val="28"/>
              </w:rPr>
              <w:t>едицинских организаций, подведомственных уполномоченному органу исполни</w:t>
            </w:r>
            <w:r w:rsidR="003E7267">
              <w:rPr>
                <w:rFonts w:eastAsia="Calibri"/>
                <w:szCs w:val="28"/>
              </w:rPr>
              <w:t>-</w:t>
            </w:r>
            <w:r w:rsidR="009F04F2" w:rsidRPr="00B0439C">
              <w:rPr>
                <w:rFonts w:eastAsia="Calibri"/>
                <w:szCs w:val="28"/>
              </w:rPr>
              <w:t>тельной власти Приморского края в сфере здравоохранения</w:t>
            </w:r>
            <w:r w:rsidRPr="006E75E8">
              <w:rPr>
                <w:szCs w:val="28"/>
              </w:rPr>
              <w:t>"</w:t>
            </w:r>
          </w:p>
          <w:p w:rsidR="000B3FB2" w:rsidRPr="00CB4EC6" w:rsidRDefault="000B3FB2" w:rsidP="00D36DB6">
            <w:pPr>
              <w:ind w:left="-108"/>
              <w:jc w:val="both"/>
            </w:pPr>
          </w:p>
        </w:tc>
      </w:tr>
    </w:tbl>
    <w:p w:rsidR="00536A6B" w:rsidRDefault="00536A6B" w:rsidP="00536A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Pr="00D36DB6" w:rsidRDefault="00536A6B" w:rsidP="00D36DB6">
      <w:pPr>
        <w:pStyle w:val="a7"/>
        <w:ind w:firstLine="709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="009F04F2" w:rsidRPr="00B0439C">
        <w:rPr>
          <w:szCs w:val="28"/>
        </w:rPr>
        <w:t xml:space="preserve">О внесении изменений в Закон Приморского края </w:t>
      </w:r>
      <w:r w:rsidR="009F04F2">
        <w:rPr>
          <w:color w:val="000000"/>
          <w:szCs w:val="28"/>
        </w:rPr>
        <w:t>"</w:t>
      </w:r>
      <w:r w:rsidR="009F04F2" w:rsidRPr="00B0439C">
        <w:rPr>
          <w:color w:val="000000"/>
          <w:szCs w:val="28"/>
        </w:rPr>
        <w:t>О</w:t>
      </w:r>
      <w:r w:rsidR="009F04F2" w:rsidRPr="00B0439C">
        <w:rPr>
          <w:szCs w:val="28"/>
        </w:rPr>
        <w:t xml:space="preserve"> предоставлении мер социальной поддержки отдельным категориям медицинских работников м</w:t>
      </w:r>
      <w:r w:rsidR="009F04F2" w:rsidRPr="00B0439C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 w:rsidRPr="006E75E8">
        <w:rPr>
          <w:szCs w:val="28"/>
        </w:rPr>
        <w:t>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536A6B" w:rsidRDefault="00536A6B" w:rsidP="00536A6B">
      <w:pPr>
        <w:jc w:val="both"/>
      </w:pPr>
    </w:p>
    <w:p w:rsidR="00CF59A1" w:rsidRPr="009E27DC" w:rsidRDefault="00151FBD" w:rsidP="00CF59A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="00CF59A1" w:rsidRPr="009E27DC">
        <w:rPr>
          <w:szCs w:val="28"/>
        </w:rPr>
        <w:t xml:space="preserve">.Комитету Законодательного Собрания по социальной политике </w:t>
      </w:r>
      <w:r w:rsidR="00CF59A1">
        <w:rPr>
          <w:szCs w:val="28"/>
        </w:rPr>
        <w:br/>
      </w:r>
      <w:r w:rsidR="00CF59A1" w:rsidRPr="009E27DC">
        <w:rPr>
          <w:szCs w:val="28"/>
        </w:rPr>
        <w:t>и защите прав граждан (</w:t>
      </w:r>
      <w:r w:rsidR="00CF59A1">
        <w:rPr>
          <w:szCs w:val="28"/>
        </w:rPr>
        <w:t>Чемерис</w:t>
      </w:r>
      <w:r w:rsidR="00CF59A1" w:rsidRPr="009E27DC">
        <w:rPr>
          <w:szCs w:val="28"/>
        </w:rPr>
        <w:t xml:space="preserve">) доработать указанный законопроект </w:t>
      </w:r>
      <w:r w:rsidR="00CF59A1">
        <w:rPr>
          <w:szCs w:val="28"/>
        </w:rPr>
        <w:br/>
      </w:r>
      <w:r w:rsidR="00CF59A1"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CF59A1" w:rsidRDefault="00CF59A1" w:rsidP="00CF59A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F59A1" w:rsidRPr="009E27DC" w:rsidRDefault="00151FBD" w:rsidP="00CF59A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="00CF59A1" w:rsidRPr="009E27DC">
        <w:rPr>
          <w:szCs w:val="28"/>
        </w:rPr>
        <w:t>.Настоящее постановление вступает в силу со дня его принятия.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1CE" w:rsidRDefault="007421CE">
      <w:r>
        <w:separator/>
      </w:r>
    </w:p>
  </w:endnote>
  <w:endnote w:type="continuationSeparator" w:id="0">
    <w:p w:rsidR="007421CE" w:rsidRDefault="00742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1CE" w:rsidRDefault="007421CE">
      <w:r>
        <w:separator/>
      </w:r>
    </w:p>
  </w:footnote>
  <w:footnote w:type="continuationSeparator" w:id="0">
    <w:p w:rsidR="007421CE" w:rsidRDefault="007421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6B"/>
    <w:rsid w:val="00057575"/>
    <w:rsid w:val="0007488C"/>
    <w:rsid w:val="00083360"/>
    <w:rsid w:val="000B17B6"/>
    <w:rsid w:val="000B3FB2"/>
    <w:rsid w:val="000D628E"/>
    <w:rsid w:val="000E5228"/>
    <w:rsid w:val="00123119"/>
    <w:rsid w:val="00151FBD"/>
    <w:rsid w:val="00155F7F"/>
    <w:rsid w:val="00181389"/>
    <w:rsid w:val="001B082B"/>
    <w:rsid w:val="002A5E08"/>
    <w:rsid w:val="003325F4"/>
    <w:rsid w:val="00392E21"/>
    <w:rsid w:val="003E7267"/>
    <w:rsid w:val="004B69FA"/>
    <w:rsid w:val="004D1A01"/>
    <w:rsid w:val="00536A6B"/>
    <w:rsid w:val="00552AA5"/>
    <w:rsid w:val="005A6019"/>
    <w:rsid w:val="005A6B1B"/>
    <w:rsid w:val="005E6130"/>
    <w:rsid w:val="00695A4A"/>
    <w:rsid w:val="006D45ED"/>
    <w:rsid w:val="006D491A"/>
    <w:rsid w:val="006E650F"/>
    <w:rsid w:val="00726997"/>
    <w:rsid w:val="007421C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42EF"/>
    <w:rsid w:val="009959AC"/>
    <w:rsid w:val="009C06BA"/>
    <w:rsid w:val="009F04F2"/>
    <w:rsid w:val="00A13794"/>
    <w:rsid w:val="00A16823"/>
    <w:rsid w:val="00A26C60"/>
    <w:rsid w:val="00A93332"/>
    <w:rsid w:val="00AA6EAD"/>
    <w:rsid w:val="00AE5EE6"/>
    <w:rsid w:val="00B979DE"/>
    <w:rsid w:val="00BA58C7"/>
    <w:rsid w:val="00C0417D"/>
    <w:rsid w:val="00C20E8F"/>
    <w:rsid w:val="00CA2432"/>
    <w:rsid w:val="00CA7E54"/>
    <w:rsid w:val="00CB4EC6"/>
    <w:rsid w:val="00CD4914"/>
    <w:rsid w:val="00CE19DF"/>
    <w:rsid w:val="00CF59A1"/>
    <w:rsid w:val="00D02716"/>
    <w:rsid w:val="00D36DB6"/>
    <w:rsid w:val="00D573C6"/>
    <w:rsid w:val="00D96E1C"/>
    <w:rsid w:val="00DF01B2"/>
    <w:rsid w:val="00E93A7F"/>
    <w:rsid w:val="00E946B7"/>
    <w:rsid w:val="00EB1B59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913398"/>
  <w15:chartTrackingRefBased/>
  <w15:docId w15:val="{8316DBBB-7BF5-4BC4-AC9E-FB384FD1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rsid w:val="00536A6B"/>
    <w:rPr>
      <w:sz w:val="28"/>
    </w:rPr>
  </w:style>
  <w:style w:type="paragraph" w:styleId="a7">
    <w:name w:val="Body Text Indent"/>
    <w:basedOn w:val="a"/>
    <w:link w:val="a8"/>
    <w:rsid w:val="00D36DB6"/>
    <w:pPr>
      <w:ind w:firstLine="720"/>
      <w:jc w:val="both"/>
    </w:pPr>
  </w:style>
  <w:style w:type="character" w:customStyle="1" w:styleId="a8">
    <w:name w:val="Основной текст с отступом Знак"/>
    <w:basedOn w:val="a0"/>
    <w:link w:val="a7"/>
    <w:rsid w:val="00D36DB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55;&#1088;&#1086;&#1077;&#1082;&#1090;%20&#1087;&#1086;&#1089;&#1090;&#1072;&#1085;&#1086;&#1074;&#1083;&#1077;&#1085;&#1080;&#1103;_&#1082;&#1086;&#1084;&#1080;&#1090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постановления_комитет</Template>
  <TotalTime>10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cp:lastModifiedBy>Прудникова Анна Александровна</cp:lastModifiedBy>
  <cp:revision>11</cp:revision>
  <cp:lastPrinted>2014-07-15T23:09:00Z</cp:lastPrinted>
  <dcterms:created xsi:type="dcterms:W3CDTF">2019-01-10T04:20:00Z</dcterms:created>
  <dcterms:modified xsi:type="dcterms:W3CDTF">2019-04-22T07:41:00Z</dcterms:modified>
</cp:coreProperties>
</file>