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7449828" r:id="rId7"/>
        </w:object>
      </w:r>
    </w:p>
    <w:tbl>
      <w:tblPr>
        <w:tblW w:w="5076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311"/>
        <w:gridCol w:w="1369"/>
        <w:gridCol w:w="3158"/>
        <w:gridCol w:w="754"/>
        <w:gridCol w:w="904"/>
      </w:tblGrid>
      <w:tr w:rsidR="00357541" w:rsidTr="002E7DB1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E7DB1">
        <w:trPr>
          <w:cantSplit/>
        </w:trPr>
        <w:tc>
          <w:tcPr>
            <w:tcW w:w="174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4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E7DB1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FE019F">
        <w:trPr>
          <w:gridAfter w:val="3"/>
          <w:wAfter w:w="2536" w:type="pct"/>
        </w:trPr>
        <w:tc>
          <w:tcPr>
            <w:tcW w:w="2464" w:type="pct"/>
            <w:gridSpan w:val="2"/>
          </w:tcPr>
          <w:p w:rsidR="00F65753" w:rsidRDefault="00F65753" w:rsidP="00E75B91">
            <w:pPr>
              <w:ind w:left="30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B771FA" w:rsidRPr="00B771FA">
              <w:rPr>
                <w:szCs w:val="28"/>
              </w:rPr>
              <w:t>О внесении изменени</w:t>
            </w:r>
            <w:r w:rsidR="00993556">
              <w:rPr>
                <w:szCs w:val="28"/>
              </w:rPr>
              <w:t>й</w:t>
            </w:r>
            <w:r w:rsidR="00041C4A">
              <w:rPr>
                <w:szCs w:val="28"/>
              </w:rPr>
              <w:t xml:space="preserve"> в статью </w:t>
            </w:r>
            <w:r w:rsidR="009325D0">
              <w:rPr>
                <w:szCs w:val="28"/>
              </w:rPr>
              <w:t>4</w:t>
            </w:r>
            <w:r w:rsidR="00B771FA" w:rsidRPr="00B771FA">
              <w:rPr>
                <w:szCs w:val="28"/>
              </w:rPr>
              <w:t xml:space="preserve"> Закон</w:t>
            </w:r>
            <w:r w:rsidR="00041C4A">
              <w:rPr>
                <w:szCs w:val="28"/>
              </w:rPr>
              <w:t>а</w:t>
            </w:r>
            <w:r w:rsidR="00B771FA" w:rsidRPr="00B771FA">
              <w:rPr>
                <w:szCs w:val="28"/>
              </w:rPr>
              <w:t xml:space="preserve"> Приморского края </w:t>
            </w:r>
            <w:r w:rsidR="009325D0">
              <w:rPr>
                <w:szCs w:val="28"/>
              </w:rPr>
              <w:br/>
            </w:r>
            <w:r w:rsidR="00B771FA" w:rsidRPr="00B771FA">
              <w:rPr>
                <w:szCs w:val="28"/>
              </w:rPr>
              <w:t xml:space="preserve">"О </w:t>
            </w:r>
            <w:r w:rsidR="009325D0">
              <w:rPr>
                <w:szCs w:val="28"/>
              </w:rPr>
              <w:t>прожиточном минимуме</w:t>
            </w:r>
            <w:r w:rsidR="00B771FA" w:rsidRPr="00B771FA">
              <w:rPr>
                <w:szCs w:val="28"/>
              </w:rPr>
              <w:t xml:space="preserve"> в Приморском крае</w:t>
            </w:r>
            <w:r w:rsidR="00BD607C" w:rsidRPr="00BD607C">
              <w:rPr>
                <w:szCs w:val="28"/>
              </w:rPr>
              <w:t xml:space="preserve">" </w:t>
            </w:r>
            <w:r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434CC4" w:rsidRPr="003500A2" w:rsidRDefault="00434CC4" w:rsidP="00434C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</w:t>
      </w:r>
      <w:r w:rsidRPr="0051461A">
        <w:rPr>
          <w:szCs w:val="28"/>
        </w:rPr>
        <w:t>внесенный Губернатор</w:t>
      </w:r>
      <w:r>
        <w:rPr>
          <w:szCs w:val="28"/>
        </w:rPr>
        <w:t>ом</w:t>
      </w:r>
      <w:r w:rsidRPr="0051461A">
        <w:rPr>
          <w:szCs w:val="28"/>
        </w:rPr>
        <w:t xml:space="preserve"> Приморского края </w:t>
      </w:r>
      <w:r w:rsidRPr="00303027">
        <w:rPr>
          <w:szCs w:val="28"/>
        </w:rPr>
        <w:t>проект закона Приморского края "</w:t>
      </w:r>
      <w:r w:rsidRPr="00B771FA">
        <w:rPr>
          <w:szCs w:val="28"/>
        </w:rPr>
        <w:t>О внесении изменени</w:t>
      </w:r>
      <w:r>
        <w:rPr>
          <w:szCs w:val="28"/>
        </w:rPr>
        <w:t>й в статью 4</w:t>
      </w:r>
      <w:r w:rsidRPr="00B771FA">
        <w:rPr>
          <w:szCs w:val="28"/>
        </w:rPr>
        <w:t xml:space="preserve"> Закон</w:t>
      </w:r>
      <w:r>
        <w:rPr>
          <w:szCs w:val="28"/>
        </w:rPr>
        <w:t>а</w:t>
      </w:r>
      <w:r w:rsidRPr="00B771FA">
        <w:rPr>
          <w:szCs w:val="28"/>
        </w:rPr>
        <w:t xml:space="preserve"> Приморского края "О </w:t>
      </w:r>
      <w:r>
        <w:rPr>
          <w:szCs w:val="28"/>
        </w:rPr>
        <w:t xml:space="preserve">прожиточном минимуме </w:t>
      </w:r>
      <w:r w:rsidRPr="00B771FA">
        <w:rPr>
          <w:szCs w:val="28"/>
        </w:rPr>
        <w:t>в Приморском крае</w:t>
      </w:r>
      <w:r w:rsidRPr="00303027">
        <w:rPr>
          <w:szCs w:val="28"/>
        </w:rPr>
        <w:t xml:space="preserve">", </w:t>
      </w:r>
      <w:r>
        <w:rPr>
          <w:szCs w:val="28"/>
        </w:rPr>
        <w:t xml:space="preserve">подготовленный </w:t>
      </w:r>
      <w:r w:rsidRPr="009325D0">
        <w:rPr>
          <w:szCs w:val="28"/>
        </w:rPr>
        <w:t xml:space="preserve">в соответствии с пунктом 2 статьи 2 Федерального закона </w:t>
      </w:r>
      <w:r>
        <w:rPr>
          <w:szCs w:val="28"/>
        </w:rPr>
        <w:br/>
      </w:r>
      <w:r w:rsidRPr="009325D0">
        <w:rPr>
          <w:szCs w:val="28"/>
        </w:rPr>
        <w:t xml:space="preserve">от 1 апреля 2019 года № 49-ФЗ </w:t>
      </w:r>
      <w:r>
        <w:rPr>
          <w:szCs w:val="28"/>
        </w:rPr>
        <w:t>"</w:t>
      </w:r>
      <w:r w:rsidRPr="009325D0">
        <w:rPr>
          <w:szCs w:val="28"/>
        </w:rPr>
        <w:t>О внесении изменений в статью 12</w:t>
      </w:r>
      <w:r w:rsidRPr="009325D0">
        <w:rPr>
          <w:szCs w:val="28"/>
          <w:vertAlign w:val="superscript"/>
        </w:rPr>
        <w:t>1</w:t>
      </w:r>
      <w:r w:rsidRPr="009325D0">
        <w:rPr>
          <w:szCs w:val="28"/>
        </w:rPr>
        <w:t xml:space="preserve"> Федерального закона </w:t>
      </w:r>
      <w:r>
        <w:rPr>
          <w:szCs w:val="28"/>
        </w:rPr>
        <w:t>"</w:t>
      </w:r>
      <w:r w:rsidRPr="009325D0">
        <w:rPr>
          <w:szCs w:val="28"/>
        </w:rPr>
        <w:t>О государственной социальной помощи</w:t>
      </w:r>
      <w:r>
        <w:rPr>
          <w:szCs w:val="28"/>
        </w:rPr>
        <w:t>"</w:t>
      </w:r>
      <w:r w:rsidRPr="009325D0">
        <w:rPr>
          <w:szCs w:val="28"/>
        </w:rPr>
        <w:t xml:space="preserve"> и статью 4 Федерального закона </w:t>
      </w:r>
      <w:r>
        <w:rPr>
          <w:szCs w:val="28"/>
        </w:rPr>
        <w:t>"</w:t>
      </w:r>
      <w:r w:rsidRPr="009325D0">
        <w:rPr>
          <w:szCs w:val="28"/>
        </w:rPr>
        <w:t>О прожиточном минимуме в Российской Федерации</w:t>
      </w:r>
      <w:r>
        <w:rPr>
          <w:szCs w:val="28"/>
        </w:rPr>
        <w:t>"</w:t>
      </w:r>
      <w:r w:rsidRPr="009325D0">
        <w:rPr>
          <w:szCs w:val="28"/>
        </w:rPr>
        <w:t xml:space="preserve"> </w:t>
      </w:r>
      <w:r>
        <w:rPr>
          <w:szCs w:val="28"/>
        </w:rPr>
        <w:br/>
      </w:r>
      <w:r w:rsidRPr="009325D0">
        <w:rPr>
          <w:szCs w:val="28"/>
        </w:rPr>
        <w:t>в целях установления социальной доплаты к пенсии, предусмотренной Федеральным законом от 17 июля 1999 года №</w:t>
      </w:r>
      <w:r>
        <w:rPr>
          <w:szCs w:val="28"/>
        </w:rPr>
        <w:t xml:space="preserve"> </w:t>
      </w:r>
      <w:r w:rsidRPr="009325D0">
        <w:rPr>
          <w:szCs w:val="28"/>
        </w:rPr>
        <w:t xml:space="preserve">178-ФЗ </w:t>
      </w:r>
      <w:r>
        <w:rPr>
          <w:szCs w:val="28"/>
        </w:rPr>
        <w:t>"</w:t>
      </w:r>
      <w:r w:rsidRPr="009325D0">
        <w:rPr>
          <w:szCs w:val="28"/>
        </w:rPr>
        <w:t>О государственной социальной помощи</w:t>
      </w:r>
      <w:r>
        <w:rPr>
          <w:szCs w:val="28"/>
        </w:rPr>
        <w:t>"</w:t>
      </w:r>
      <w:r w:rsidRPr="009325D0">
        <w:rPr>
          <w:szCs w:val="28"/>
        </w:rPr>
        <w:t>, предусматрива</w:t>
      </w:r>
      <w:r>
        <w:rPr>
          <w:szCs w:val="28"/>
        </w:rPr>
        <w:t>ющий</w:t>
      </w:r>
      <w:r w:rsidRPr="009325D0">
        <w:rPr>
          <w:szCs w:val="28"/>
        </w:rPr>
        <w:t xml:space="preserve"> определение величины прожиточного минимума пенсионера в соответствии с правилами, утверждаемыми Правительством Российской Федерации, и доведение </w:t>
      </w:r>
      <w:r>
        <w:rPr>
          <w:szCs w:val="28"/>
        </w:rPr>
        <w:br/>
      </w:r>
      <w:r w:rsidRPr="009325D0">
        <w:rPr>
          <w:szCs w:val="28"/>
        </w:rPr>
        <w:t>ее уполномоченным Администрацией Приморского края органом исполнительной власти Приморского края до сведения Пенсионного фонда Российской Федерации не позднее 15 сентября года, предшествующего наступлению финансового года, на который она установлена</w:t>
      </w:r>
      <w:r>
        <w:rPr>
          <w:szCs w:val="28"/>
        </w:rPr>
        <w:t xml:space="preserve">, </w:t>
      </w:r>
      <w:r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  <w:bookmarkStart w:id="0" w:name="_GoBack"/>
      <w:bookmarkEnd w:id="0"/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092735" w:rsidRPr="00092735">
        <w:rPr>
          <w:szCs w:val="28"/>
        </w:rPr>
        <w:t>О внесении изменени</w:t>
      </w:r>
      <w:r w:rsidR="00917AEC">
        <w:rPr>
          <w:szCs w:val="28"/>
        </w:rPr>
        <w:t>й</w:t>
      </w:r>
      <w:r w:rsidR="00092735" w:rsidRPr="00092735">
        <w:rPr>
          <w:szCs w:val="28"/>
        </w:rPr>
        <w:t xml:space="preserve"> в </w:t>
      </w:r>
      <w:r w:rsidR="00E87880">
        <w:rPr>
          <w:szCs w:val="28"/>
        </w:rPr>
        <w:t xml:space="preserve">статью </w:t>
      </w:r>
      <w:r w:rsidR="00EE7959">
        <w:rPr>
          <w:szCs w:val="28"/>
        </w:rPr>
        <w:t>4</w:t>
      </w:r>
      <w:r w:rsidR="00E87880">
        <w:rPr>
          <w:szCs w:val="28"/>
        </w:rPr>
        <w:t xml:space="preserve"> </w:t>
      </w:r>
      <w:r w:rsidR="00092735" w:rsidRPr="00092735">
        <w:rPr>
          <w:szCs w:val="28"/>
        </w:rPr>
        <w:t>Закон</w:t>
      </w:r>
      <w:r w:rsidR="00E87880">
        <w:rPr>
          <w:szCs w:val="28"/>
        </w:rPr>
        <w:t>а</w:t>
      </w:r>
      <w:r w:rsidR="00092735" w:rsidRPr="00092735">
        <w:rPr>
          <w:szCs w:val="28"/>
        </w:rPr>
        <w:t xml:space="preserve"> Приморского края "О </w:t>
      </w:r>
      <w:r w:rsidR="00EE7959">
        <w:rPr>
          <w:szCs w:val="28"/>
        </w:rPr>
        <w:t>прожиточном минимуме</w:t>
      </w:r>
      <w:r w:rsidR="00092735" w:rsidRPr="00092735">
        <w:rPr>
          <w:szCs w:val="28"/>
        </w:rPr>
        <w:t xml:space="preserve"> </w:t>
      </w:r>
      <w:r w:rsidR="00EE7959">
        <w:rPr>
          <w:szCs w:val="28"/>
        </w:rPr>
        <w:br/>
      </w:r>
      <w:r w:rsidR="00092735" w:rsidRPr="00092735">
        <w:rPr>
          <w:szCs w:val="28"/>
        </w:rPr>
        <w:t>в Приморском крае</w:t>
      </w:r>
      <w:r>
        <w:t>".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</w:t>
      </w:r>
      <w:r w:rsidR="00EC6A0E">
        <w:t xml:space="preserve">дополнительным вопросом </w:t>
      </w:r>
      <w:r>
        <w:t xml:space="preserve">проект закона </w:t>
      </w:r>
      <w:r w:rsidRPr="000A4778">
        <w:t xml:space="preserve">Приморского края </w:t>
      </w:r>
      <w:r>
        <w:t>"</w:t>
      </w:r>
      <w:r w:rsidR="00092735" w:rsidRPr="00092735">
        <w:rPr>
          <w:szCs w:val="28"/>
        </w:rPr>
        <w:t>О внесении изменени</w:t>
      </w:r>
      <w:r w:rsidR="00917AEC">
        <w:rPr>
          <w:szCs w:val="28"/>
        </w:rPr>
        <w:t>й</w:t>
      </w:r>
      <w:r w:rsidR="00A9081F">
        <w:rPr>
          <w:szCs w:val="28"/>
        </w:rPr>
        <w:t xml:space="preserve"> в статью </w:t>
      </w:r>
      <w:r w:rsidR="00C37222">
        <w:rPr>
          <w:szCs w:val="28"/>
        </w:rPr>
        <w:t>4</w:t>
      </w:r>
      <w:r w:rsidR="00A9081F">
        <w:rPr>
          <w:szCs w:val="28"/>
        </w:rPr>
        <w:t xml:space="preserve"> </w:t>
      </w:r>
      <w:r w:rsidR="00092735" w:rsidRPr="00092735">
        <w:rPr>
          <w:szCs w:val="28"/>
        </w:rPr>
        <w:t>Закон</w:t>
      </w:r>
      <w:r w:rsidR="00A9081F">
        <w:rPr>
          <w:szCs w:val="28"/>
        </w:rPr>
        <w:t>а</w:t>
      </w:r>
      <w:r w:rsidR="00092735" w:rsidRPr="00092735">
        <w:rPr>
          <w:szCs w:val="28"/>
        </w:rPr>
        <w:t xml:space="preserve"> Приморского края </w:t>
      </w:r>
      <w:r w:rsidR="00EC6A0E">
        <w:rPr>
          <w:szCs w:val="28"/>
        </w:rPr>
        <w:br/>
      </w:r>
      <w:r w:rsidR="00092735" w:rsidRPr="00092735">
        <w:rPr>
          <w:szCs w:val="28"/>
        </w:rPr>
        <w:t xml:space="preserve">"О </w:t>
      </w:r>
      <w:r w:rsidR="00C37222">
        <w:rPr>
          <w:szCs w:val="28"/>
        </w:rPr>
        <w:t>прожиточном минимуме</w:t>
      </w:r>
      <w:r w:rsidR="00092735" w:rsidRPr="00092735">
        <w:rPr>
          <w:szCs w:val="28"/>
        </w:rPr>
        <w:t xml:space="preserve"> в Приморском крае</w:t>
      </w:r>
      <w:r>
        <w:t xml:space="preserve">" в первом чтении </w:t>
      </w:r>
      <w:r w:rsidR="00C936F8">
        <w:br/>
      </w:r>
      <w:r>
        <w:t xml:space="preserve">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162FC7" w:rsidRDefault="00162FC7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C37222" w:rsidRDefault="00C37222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минут, в том числе для доклада </w:t>
      </w:r>
      <w:r w:rsidR="00F21CCB">
        <w:t xml:space="preserve">- </w:t>
      </w:r>
      <w:r w:rsidR="00F21CCB">
        <w:br/>
      </w:r>
      <w:r>
        <w:t xml:space="preserve">5 минут, для содоклада </w:t>
      </w:r>
      <w:r w:rsidR="00F21CCB">
        <w:t>-</w:t>
      </w:r>
      <w:r>
        <w:t xml:space="preserve">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B360E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17C" w:rsidRDefault="0021517C">
      <w:r>
        <w:separator/>
      </w:r>
    </w:p>
  </w:endnote>
  <w:endnote w:type="continuationSeparator" w:id="0">
    <w:p w:rsidR="0021517C" w:rsidRDefault="00215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17C" w:rsidRDefault="0021517C">
      <w:r>
        <w:separator/>
      </w:r>
    </w:p>
  </w:footnote>
  <w:footnote w:type="continuationSeparator" w:id="0">
    <w:p w:rsidR="0021517C" w:rsidRDefault="00215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CC4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32AA"/>
    <w:rsid w:val="00041C4A"/>
    <w:rsid w:val="00053C61"/>
    <w:rsid w:val="00080DED"/>
    <w:rsid w:val="00092735"/>
    <w:rsid w:val="000A1D13"/>
    <w:rsid w:val="00160F97"/>
    <w:rsid w:val="00162FC7"/>
    <w:rsid w:val="001B3A35"/>
    <w:rsid w:val="001C5162"/>
    <w:rsid w:val="0020003C"/>
    <w:rsid w:val="00201CE1"/>
    <w:rsid w:val="002041C0"/>
    <w:rsid w:val="0021517C"/>
    <w:rsid w:val="00265E2B"/>
    <w:rsid w:val="002E7DB1"/>
    <w:rsid w:val="00307EFC"/>
    <w:rsid w:val="00332404"/>
    <w:rsid w:val="00357541"/>
    <w:rsid w:val="003662E2"/>
    <w:rsid w:val="00383131"/>
    <w:rsid w:val="003B4C86"/>
    <w:rsid w:val="003D4A28"/>
    <w:rsid w:val="003E75B8"/>
    <w:rsid w:val="003F2358"/>
    <w:rsid w:val="004060BD"/>
    <w:rsid w:val="00434CC4"/>
    <w:rsid w:val="00461E2B"/>
    <w:rsid w:val="004B5F68"/>
    <w:rsid w:val="0051461A"/>
    <w:rsid w:val="00577915"/>
    <w:rsid w:val="005A23EB"/>
    <w:rsid w:val="005E3FED"/>
    <w:rsid w:val="00651602"/>
    <w:rsid w:val="00692D49"/>
    <w:rsid w:val="00700FF0"/>
    <w:rsid w:val="007128C1"/>
    <w:rsid w:val="007258FB"/>
    <w:rsid w:val="00751091"/>
    <w:rsid w:val="00771585"/>
    <w:rsid w:val="0077731F"/>
    <w:rsid w:val="007F0598"/>
    <w:rsid w:val="008022F5"/>
    <w:rsid w:val="008602F8"/>
    <w:rsid w:val="0087792E"/>
    <w:rsid w:val="00887E62"/>
    <w:rsid w:val="008C1B5B"/>
    <w:rsid w:val="008C69C2"/>
    <w:rsid w:val="008E158E"/>
    <w:rsid w:val="008E7757"/>
    <w:rsid w:val="00917AEC"/>
    <w:rsid w:val="009325D0"/>
    <w:rsid w:val="0099314B"/>
    <w:rsid w:val="00993556"/>
    <w:rsid w:val="009D63EB"/>
    <w:rsid w:val="009E33C2"/>
    <w:rsid w:val="009E5CD9"/>
    <w:rsid w:val="009F0165"/>
    <w:rsid w:val="009F3A0F"/>
    <w:rsid w:val="009F626B"/>
    <w:rsid w:val="00A9081F"/>
    <w:rsid w:val="00A97609"/>
    <w:rsid w:val="00B13A25"/>
    <w:rsid w:val="00B360E2"/>
    <w:rsid w:val="00B570F2"/>
    <w:rsid w:val="00B668A9"/>
    <w:rsid w:val="00B730A7"/>
    <w:rsid w:val="00B771FA"/>
    <w:rsid w:val="00B803DE"/>
    <w:rsid w:val="00BB426D"/>
    <w:rsid w:val="00BB7A28"/>
    <w:rsid w:val="00BD607C"/>
    <w:rsid w:val="00BE16C2"/>
    <w:rsid w:val="00C37222"/>
    <w:rsid w:val="00C9335B"/>
    <w:rsid w:val="00C936F8"/>
    <w:rsid w:val="00C958B6"/>
    <w:rsid w:val="00D17A7A"/>
    <w:rsid w:val="00D4029D"/>
    <w:rsid w:val="00E326C2"/>
    <w:rsid w:val="00E75B91"/>
    <w:rsid w:val="00E77161"/>
    <w:rsid w:val="00E85955"/>
    <w:rsid w:val="00E87880"/>
    <w:rsid w:val="00E90B54"/>
    <w:rsid w:val="00EC6A0E"/>
    <w:rsid w:val="00EE7959"/>
    <w:rsid w:val="00F01DD8"/>
    <w:rsid w:val="00F21CCB"/>
    <w:rsid w:val="00F34152"/>
    <w:rsid w:val="00F65753"/>
    <w:rsid w:val="00FE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38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63</cp:revision>
  <cp:lastPrinted>2019-04-17T02:10:00Z</cp:lastPrinted>
  <dcterms:created xsi:type="dcterms:W3CDTF">2019-01-14T03:04:00Z</dcterms:created>
  <dcterms:modified xsi:type="dcterms:W3CDTF">2019-04-22T04:51:00Z</dcterms:modified>
</cp:coreProperties>
</file>