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7180608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1348E1" w:rsidP="00485901">
            <w:pPr>
              <w:spacing w:line="228" w:lineRule="auto"/>
              <w:ind w:left="-108"/>
              <w:jc w:val="both"/>
              <w:rPr>
                <w:szCs w:val="28"/>
              </w:rPr>
            </w:pPr>
            <w:r>
              <w:t xml:space="preserve">О плане работы  комитета Законодательного Собрания по социальной политике и защите прав граждан на </w:t>
            </w:r>
            <w:r>
              <w:rPr>
                <w:lang w:val="en-US"/>
              </w:rPr>
              <w:t>III</w:t>
            </w:r>
            <w:r>
              <w:t xml:space="preserve"> квартал 2019 года</w:t>
            </w:r>
          </w:p>
        </w:tc>
      </w:tr>
    </w:tbl>
    <w:p w:rsidR="00357541" w:rsidRPr="005B0AE5" w:rsidRDefault="00357541" w:rsidP="00485901">
      <w:pPr>
        <w:spacing w:line="228" w:lineRule="auto"/>
        <w:jc w:val="both"/>
      </w:pPr>
    </w:p>
    <w:p w:rsidR="001348E1" w:rsidRDefault="001348E1" w:rsidP="001348E1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  <w:r>
        <w:t xml:space="preserve">Рассмотрев и обсудив информацию председателя комитета Законодательного Собрания по социальной политике и защите прав граждан </w:t>
      </w:r>
      <w:proofErr w:type="spellStart"/>
      <w:r>
        <w:t>Чемериса</w:t>
      </w:r>
      <w:proofErr w:type="spellEnd"/>
      <w:r>
        <w:t xml:space="preserve"> И.С. о плане работы комитета на </w:t>
      </w:r>
      <w:r>
        <w:rPr>
          <w:lang w:val="en-US"/>
        </w:rPr>
        <w:t>III</w:t>
      </w:r>
      <w:r>
        <w:t xml:space="preserve"> квартал 2019 года, комитет</w:t>
      </w:r>
    </w:p>
    <w:p w:rsidR="001348E1" w:rsidRDefault="001348E1" w:rsidP="001348E1">
      <w:pPr>
        <w:pStyle w:val="a3"/>
        <w:tabs>
          <w:tab w:val="clear" w:pos="4153"/>
          <w:tab w:val="clear" w:pos="8306"/>
        </w:tabs>
        <w:jc w:val="both"/>
      </w:pPr>
    </w:p>
    <w:p w:rsidR="001348E1" w:rsidRDefault="001348E1" w:rsidP="001348E1">
      <w:pPr>
        <w:pStyle w:val="a3"/>
        <w:tabs>
          <w:tab w:val="clear" w:pos="4153"/>
          <w:tab w:val="clear" w:pos="8306"/>
        </w:tabs>
      </w:pPr>
      <w:r>
        <w:t>РЕШИЛ:</w:t>
      </w:r>
    </w:p>
    <w:p w:rsidR="001348E1" w:rsidRDefault="001348E1" w:rsidP="001348E1">
      <w:pPr>
        <w:pStyle w:val="a3"/>
        <w:tabs>
          <w:tab w:val="clear" w:pos="4153"/>
          <w:tab w:val="clear" w:pos="8306"/>
        </w:tabs>
      </w:pPr>
    </w:p>
    <w:p w:rsidR="001348E1" w:rsidRDefault="001348E1" w:rsidP="001348E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1.Утвердить план работы комитета на </w:t>
      </w:r>
      <w:r>
        <w:rPr>
          <w:lang w:val="en-US"/>
        </w:rPr>
        <w:t>III</w:t>
      </w:r>
      <w:r>
        <w:t xml:space="preserve"> квартал 2019 года (прилагается).</w:t>
      </w:r>
    </w:p>
    <w:p w:rsidR="001348E1" w:rsidRDefault="001348E1" w:rsidP="001348E1">
      <w:pPr>
        <w:pStyle w:val="a3"/>
        <w:tabs>
          <w:tab w:val="clear" w:pos="4153"/>
          <w:tab w:val="clear" w:pos="8306"/>
        </w:tabs>
        <w:jc w:val="both"/>
      </w:pPr>
    </w:p>
    <w:p w:rsidR="001348E1" w:rsidRDefault="001348E1" w:rsidP="001348E1">
      <w:pPr>
        <w:pStyle w:val="a3"/>
        <w:tabs>
          <w:tab w:val="clear" w:pos="4153"/>
          <w:tab w:val="clear" w:pos="8306"/>
        </w:tabs>
        <w:jc w:val="both"/>
      </w:pPr>
      <w:r>
        <w:tab/>
        <w:t>2.Направить данное решение в</w:t>
      </w:r>
      <w:r w:rsidRPr="0014475F">
        <w:t xml:space="preserve"> </w:t>
      </w:r>
      <w:r>
        <w:t>организационное управление аппарата Законодательного Собрания.</w:t>
      </w:r>
    </w:p>
    <w:p w:rsidR="0077644A" w:rsidRDefault="0077644A" w:rsidP="00485901">
      <w:pPr>
        <w:spacing w:line="228" w:lineRule="auto"/>
        <w:ind w:firstLine="709"/>
        <w:jc w:val="both"/>
        <w:rPr>
          <w:szCs w:val="28"/>
        </w:rPr>
      </w:pPr>
    </w:p>
    <w:p w:rsidR="005B4734" w:rsidRDefault="005B4734" w:rsidP="00485901">
      <w:pPr>
        <w:spacing w:line="228" w:lineRule="auto"/>
        <w:ind w:firstLine="709"/>
        <w:jc w:val="both"/>
        <w:rPr>
          <w:szCs w:val="28"/>
        </w:rPr>
      </w:pPr>
    </w:p>
    <w:p w:rsidR="00823DC3" w:rsidRPr="00AB1985" w:rsidRDefault="00823DC3" w:rsidP="00485901">
      <w:pPr>
        <w:spacing w:line="228" w:lineRule="auto"/>
        <w:ind w:firstLine="709"/>
        <w:jc w:val="both"/>
        <w:rPr>
          <w:szCs w:val="28"/>
        </w:rPr>
      </w:pPr>
    </w:p>
    <w:p w:rsidR="003C63EF" w:rsidRDefault="003C63EF" w:rsidP="00485901">
      <w:pPr>
        <w:pStyle w:val="a3"/>
        <w:tabs>
          <w:tab w:val="left" w:pos="708"/>
        </w:tabs>
        <w:spacing w:line="228" w:lineRule="auto"/>
        <w:rPr>
          <w:szCs w:val="28"/>
        </w:rPr>
      </w:pPr>
      <w:r w:rsidRPr="005B0AE5">
        <w:rPr>
          <w:szCs w:val="28"/>
        </w:rPr>
        <w:t>Председатель комитета</w:t>
      </w:r>
      <w:r w:rsidRPr="005B0AE5">
        <w:rPr>
          <w:szCs w:val="28"/>
        </w:rPr>
        <w:tab/>
        <w:t xml:space="preserve">                           </w:t>
      </w:r>
      <w:r w:rsidRPr="00912D6C">
        <w:rPr>
          <w:szCs w:val="28"/>
        </w:rPr>
        <w:t xml:space="preserve">           </w:t>
      </w:r>
      <w:r>
        <w:rPr>
          <w:szCs w:val="28"/>
        </w:rPr>
        <w:t xml:space="preserve">                              </w:t>
      </w:r>
      <w:r w:rsidR="0081679B">
        <w:rPr>
          <w:szCs w:val="28"/>
        </w:rPr>
        <w:t xml:space="preserve">  </w:t>
      </w:r>
      <w:r w:rsidRPr="00912D6C">
        <w:rPr>
          <w:szCs w:val="28"/>
        </w:rPr>
        <w:t>И.С.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Чемерис</w:t>
      </w:r>
      <w:proofErr w:type="spellEnd"/>
    </w:p>
    <w:sectPr w:rsidR="003C63EF" w:rsidSect="00EF5B8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94E" w:rsidRDefault="00CF594E">
      <w:r>
        <w:separator/>
      </w:r>
    </w:p>
  </w:endnote>
  <w:endnote w:type="continuationSeparator" w:id="0">
    <w:p w:rsidR="00CF594E" w:rsidRDefault="00CF5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94E" w:rsidRDefault="00CF594E">
      <w:r>
        <w:separator/>
      </w:r>
    </w:p>
  </w:footnote>
  <w:footnote w:type="continuationSeparator" w:id="0">
    <w:p w:rsidR="00CF594E" w:rsidRDefault="00CF5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906022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8E1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80DED"/>
    <w:rsid w:val="000840CF"/>
    <w:rsid w:val="000B4765"/>
    <w:rsid w:val="00100280"/>
    <w:rsid w:val="001003A4"/>
    <w:rsid w:val="00106606"/>
    <w:rsid w:val="001066C0"/>
    <w:rsid w:val="001348E1"/>
    <w:rsid w:val="001412D4"/>
    <w:rsid w:val="00153952"/>
    <w:rsid w:val="00160F97"/>
    <w:rsid w:val="00171D5F"/>
    <w:rsid w:val="001B3A35"/>
    <w:rsid w:val="001B5908"/>
    <w:rsid w:val="001C5162"/>
    <w:rsid w:val="0020003C"/>
    <w:rsid w:val="002075DA"/>
    <w:rsid w:val="0022681B"/>
    <w:rsid w:val="002800D6"/>
    <w:rsid w:val="002831D5"/>
    <w:rsid w:val="002B53A5"/>
    <w:rsid w:val="002D0E29"/>
    <w:rsid w:val="002E13E1"/>
    <w:rsid w:val="002F410A"/>
    <w:rsid w:val="002F6057"/>
    <w:rsid w:val="00305038"/>
    <w:rsid w:val="00334BBC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63EF"/>
    <w:rsid w:val="003D4A28"/>
    <w:rsid w:val="003F0306"/>
    <w:rsid w:val="003F2358"/>
    <w:rsid w:val="0040318A"/>
    <w:rsid w:val="00411B12"/>
    <w:rsid w:val="00413FD8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70C36"/>
    <w:rsid w:val="00587463"/>
    <w:rsid w:val="005B0AE5"/>
    <w:rsid w:val="005B263B"/>
    <w:rsid w:val="005B4734"/>
    <w:rsid w:val="005B4FC0"/>
    <w:rsid w:val="005B5CB1"/>
    <w:rsid w:val="00613671"/>
    <w:rsid w:val="006424D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7128C1"/>
    <w:rsid w:val="007258FB"/>
    <w:rsid w:val="00751091"/>
    <w:rsid w:val="0077644A"/>
    <w:rsid w:val="00786CB1"/>
    <w:rsid w:val="00797338"/>
    <w:rsid w:val="007A4504"/>
    <w:rsid w:val="007D0572"/>
    <w:rsid w:val="007D2DA7"/>
    <w:rsid w:val="007E00F9"/>
    <w:rsid w:val="007E2DAE"/>
    <w:rsid w:val="007F0598"/>
    <w:rsid w:val="007F236F"/>
    <w:rsid w:val="007F6D94"/>
    <w:rsid w:val="008040CC"/>
    <w:rsid w:val="0081679B"/>
    <w:rsid w:val="00823DC3"/>
    <w:rsid w:val="008242A6"/>
    <w:rsid w:val="008242F8"/>
    <w:rsid w:val="00841C61"/>
    <w:rsid w:val="00847631"/>
    <w:rsid w:val="008602F8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E5CD9"/>
    <w:rsid w:val="009F0165"/>
    <w:rsid w:val="009F4CD7"/>
    <w:rsid w:val="009F626B"/>
    <w:rsid w:val="00A06A51"/>
    <w:rsid w:val="00A5598C"/>
    <w:rsid w:val="00A72E6C"/>
    <w:rsid w:val="00AB1985"/>
    <w:rsid w:val="00AC1DF0"/>
    <w:rsid w:val="00B26B76"/>
    <w:rsid w:val="00B6086B"/>
    <w:rsid w:val="00B6200A"/>
    <w:rsid w:val="00B62158"/>
    <w:rsid w:val="00B65160"/>
    <w:rsid w:val="00B668A9"/>
    <w:rsid w:val="00B77691"/>
    <w:rsid w:val="00B803DE"/>
    <w:rsid w:val="00BE16C2"/>
    <w:rsid w:val="00BE188D"/>
    <w:rsid w:val="00C12FA9"/>
    <w:rsid w:val="00C54F1C"/>
    <w:rsid w:val="00C9335B"/>
    <w:rsid w:val="00C958B6"/>
    <w:rsid w:val="00CA0351"/>
    <w:rsid w:val="00CF0A02"/>
    <w:rsid w:val="00CF594E"/>
    <w:rsid w:val="00D12507"/>
    <w:rsid w:val="00D17A7A"/>
    <w:rsid w:val="00D2405F"/>
    <w:rsid w:val="00D47F8A"/>
    <w:rsid w:val="00D5252B"/>
    <w:rsid w:val="00DA5574"/>
    <w:rsid w:val="00DB1E06"/>
    <w:rsid w:val="00DD0D16"/>
    <w:rsid w:val="00DE0F30"/>
    <w:rsid w:val="00DF0891"/>
    <w:rsid w:val="00E039BF"/>
    <w:rsid w:val="00E11015"/>
    <w:rsid w:val="00E1673A"/>
    <w:rsid w:val="00E30632"/>
    <w:rsid w:val="00E326C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D001E"/>
    <w:rsid w:val="00ED3F79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92A08"/>
    <w:rsid w:val="00F93304"/>
    <w:rsid w:val="00FA16BB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06942C6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1071</TotalTime>
  <Pages>1</Pages>
  <Words>85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76</cp:revision>
  <cp:lastPrinted>2019-04-12T04:15:00Z</cp:lastPrinted>
  <dcterms:created xsi:type="dcterms:W3CDTF">2019-03-20T23:06:00Z</dcterms:created>
  <dcterms:modified xsi:type="dcterms:W3CDTF">2019-04-19T02:04:00Z</dcterms:modified>
</cp:coreProperties>
</file>