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45pt;height:45.7pt" o:ole="" fillcolor="window">
            <v:imagedata r:id="rId7" o:title="" grayscale="t"/>
          </v:shape>
          <o:OLEObject Type="Embed" ProgID="Word.Picture.8" ShapeID="_x0000_i1025" DrawAspect="Content" ObjectID="_1617007280" r:id="rId8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833C1D">
              <w:t>бюджетно-налоговой политике и финансовым ресурсам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258FB">
        <w:trPr>
          <w:cantSplit/>
        </w:trPr>
        <w:tc>
          <w:tcPr>
            <w:tcW w:w="1694" w:type="pct"/>
          </w:tcPr>
          <w:p w:rsidR="00357541" w:rsidRPr="00080DED" w:rsidRDefault="004603F8" w:rsidP="004603F8">
            <w:pPr>
              <w:ind w:left="-107"/>
              <w:rPr>
                <w:sz w:val="24"/>
              </w:rPr>
            </w:pPr>
            <w:r>
              <w:rPr>
                <w:sz w:val="24"/>
              </w:rPr>
              <w:t>18</w:t>
            </w:r>
            <w:r w:rsidR="00444B01">
              <w:rPr>
                <w:sz w:val="24"/>
              </w:rPr>
              <w:t>.0</w:t>
            </w:r>
            <w:r>
              <w:rPr>
                <w:sz w:val="24"/>
              </w:rPr>
              <w:t>4</w:t>
            </w:r>
            <w:r w:rsidR="00833C1D">
              <w:rPr>
                <w:sz w:val="24"/>
              </w:rPr>
              <w:t>.2019</w:t>
            </w:r>
          </w:p>
        </w:tc>
        <w:tc>
          <w:tcPr>
            <w:tcW w:w="2420" w:type="pct"/>
            <w:gridSpan w:val="2"/>
          </w:tcPr>
          <w:p w:rsidR="00357541" w:rsidRPr="005A6FE8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Default="006E5391" w:rsidP="00C11F06">
            <w:pPr>
              <w:ind w:left="-107"/>
              <w:jc w:val="both"/>
            </w:pPr>
            <w:r>
              <w:t xml:space="preserve">Об избрании заместителя </w:t>
            </w:r>
            <w:proofErr w:type="spellStart"/>
            <w:r>
              <w:t>председа</w:t>
            </w:r>
            <w:proofErr w:type="spellEnd"/>
            <w:r>
              <w:t xml:space="preserve">-теля комитета Законодательного Собрания Приморского края по </w:t>
            </w:r>
            <w:proofErr w:type="gramStart"/>
            <w:r>
              <w:t>бюджетно-налоговой</w:t>
            </w:r>
            <w:proofErr w:type="gramEnd"/>
            <w:r>
              <w:t xml:space="preserve"> политике и финансовым ресурсам</w:t>
            </w:r>
          </w:p>
        </w:tc>
      </w:tr>
    </w:tbl>
    <w:p w:rsidR="00833C1D" w:rsidRDefault="00833C1D" w:rsidP="00833C1D">
      <w:pPr>
        <w:jc w:val="right"/>
      </w:pPr>
    </w:p>
    <w:p w:rsidR="006E5391" w:rsidRDefault="006E5391" w:rsidP="006E5391">
      <w:pPr>
        <w:pStyle w:val="a8"/>
        <w:spacing w:after="0"/>
        <w:ind w:left="0" w:firstLine="709"/>
        <w:jc w:val="both"/>
      </w:pPr>
      <w:r>
        <w:t>Рассмотрев и обсудив кандидатур</w:t>
      </w:r>
      <w:r w:rsidR="008D19D8">
        <w:t>ы</w:t>
      </w:r>
      <w:r>
        <w:t xml:space="preserve"> депутатов Законодательного Собрания ________ для избрания на должность </w:t>
      </w:r>
      <w:proofErr w:type="gramStart"/>
      <w:r>
        <w:t>заместителя председателя комитета Законодательного Собрания Приморского края</w:t>
      </w:r>
      <w:proofErr w:type="gramEnd"/>
      <w:r>
        <w:t xml:space="preserve"> по бюджетно-налоговой политике и финансовым ресурсам, руководствуясь пунктом 6.1 Положения о комитете Законодательного Собрания Приморского края по бюджетно-налоговой политике и финансовым ресурсам, комитет</w:t>
      </w:r>
    </w:p>
    <w:p w:rsidR="00F53CAC" w:rsidRDefault="00F53CAC" w:rsidP="00A13683">
      <w:pPr>
        <w:jc w:val="both"/>
        <w:rPr>
          <w:szCs w:val="28"/>
        </w:rPr>
      </w:pPr>
    </w:p>
    <w:p w:rsidR="00A13683" w:rsidRDefault="00A13683" w:rsidP="00A13683">
      <w:pPr>
        <w:jc w:val="both"/>
      </w:pPr>
      <w:r>
        <w:t>РЕШИЛ:</w:t>
      </w:r>
    </w:p>
    <w:p w:rsidR="0029142F" w:rsidRDefault="0029142F" w:rsidP="0029142F">
      <w:pPr>
        <w:ind w:firstLine="709"/>
        <w:jc w:val="both"/>
      </w:pPr>
    </w:p>
    <w:p w:rsidR="006E5391" w:rsidRDefault="006E5391" w:rsidP="006E5391">
      <w:pPr>
        <w:pStyle w:val="a3"/>
        <w:tabs>
          <w:tab w:val="clear" w:pos="4153"/>
          <w:tab w:val="clear" w:pos="8306"/>
        </w:tabs>
        <w:ind w:firstLine="709"/>
        <w:jc w:val="both"/>
      </w:pPr>
      <w:proofErr w:type="spellStart"/>
      <w:r>
        <w:rPr>
          <w:szCs w:val="28"/>
        </w:rPr>
        <w:t>1.</w:t>
      </w:r>
      <w:r w:rsidRPr="000F28A8">
        <w:rPr>
          <w:szCs w:val="28"/>
        </w:rPr>
        <w:t>Избрать</w:t>
      </w:r>
      <w:proofErr w:type="spellEnd"/>
      <w:r w:rsidRPr="000F28A8">
        <w:rPr>
          <w:szCs w:val="28"/>
        </w:rPr>
        <w:t xml:space="preserve"> </w:t>
      </w:r>
      <w:r>
        <w:rPr>
          <w:szCs w:val="28"/>
        </w:rPr>
        <w:t xml:space="preserve">заместителем </w:t>
      </w:r>
      <w:r w:rsidRPr="000F28A8">
        <w:rPr>
          <w:szCs w:val="28"/>
        </w:rPr>
        <w:t>председател</w:t>
      </w:r>
      <w:r>
        <w:rPr>
          <w:szCs w:val="28"/>
        </w:rPr>
        <w:t>я</w:t>
      </w:r>
      <w:r w:rsidRPr="000F28A8">
        <w:rPr>
          <w:szCs w:val="28"/>
        </w:rPr>
        <w:t xml:space="preserve"> комитета Законодательного Собрания </w:t>
      </w:r>
      <w:r>
        <w:t xml:space="preserve">по </w:t>
      </w:r>
      <w:proofErr w:type="gramStart"/>
      <w:r>
        <w:t>бюджетно-налоговой</w:t>
      </w:r>
      <w:proofErr w:type="gramEnd"/>
      <w:r>
        <w:t xml:space="preserve"> политике и финансовым ресурсам депутата Законодательного Собрания ___________________. </w:t>
      </w:r>
    </w:p>
    <w:p w:rsidR="006E5391" w:rsidRDefault="006E5391" w:rsidP="006E5391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6E5391" w:rsidRDefault="006E5391" w:rsidP="006E5391">
      <w:pPr>
        <w:pStyle w:val="a3"/>
        <w:tabs>
          <w:tab w:val="clear" w:pos="4153"/>
          <w:tab w:val="clear" w:pos="8306"/>
        </w:tabs>
        <w:ind w:firstLine="709"/>
        <w:jc w:val="both"/>
      </w:pPr>
      <w:proofErr w:type="spellStart"/>
      <w:r>
        <w:t>2.Направить</w:t>
      </w:r>
      <w:proofErr w:type="spellEnd"/>
      <w:r>
        <w:t xml:space="preserve"> настоящее решение председателю Законодательного Собрания Приморского края для информации.</w:t>
      </w:r>
    </w:p>
    <w:p w:rsidR="00A13683" w:rsidRPr="00CA4DC2" w:rsidRDefault="00A13683" w:rsidP="00A13683">
      <w:pPr>
        <w:jc w:val="both"/>
        <w:rPr>
          <w:sz w:val="24"/>
          <w:szCs w:val="24"/>
        </w:rPr>
      </w:pPr>
    </w:p>
    <w:p w:rsidR="00CA4DC2" w:rsidRPr="00CA4DC2" w:rsidRDefault="00CA4DC2" w:rsidP="00A13683">
      <w:pPr>
        <w:jc w:val="both"/>
        <w:rPr>
          <w:sz w:val="24"/>
          <w:szCs w:val="24"/>
        </w:rPr>
      </w:pPr>
    </w:p>
    <w:p w:rsidR="00CA4DC2" w:rsidRPr="00CA4DC2" w:rsidRDefault="00CA4DC2" w:rsidP="00A13683">
      <w:pPr>
        <w:jc w:val="both"/>
        <w:rPr>
          <w:sz w:val="24"/>
          <w:szCs w:val="24"/>
        </w:rPr>
      </w:pPr>
    </w:p>
    <w:p w:rsidR="00A13683" w:rsidRDefault="00A13683" w:rsidP="00A13683">
      <w:pPr>
        <w:jc w:val="both"/>
      </w:pPr>
      <w:r>
        <w:t>Председатель комитета                                                                          Г.Ц. Ахоян</w:t>
      </w:r>
    </w:p>
    <w:sectPr w:rsidR="00A13683" w:rsidSect="004307DE">
      <w:headerReference w:type="default" r:id="rId9"/>
      <w:headerReference w:type="firs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2D49" w:rsidRDefault="00692D49">
      <w:r>
        <w:separator/>
      </w:r>
    </w:p>
  </w:endnote>
  <w:endnote w:type="continuationSeparator" w:id="0">
    <w:p w:rsidR="00692D49" w:rsidRDefault="00692D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2D49" w:rsidRDefault="00692D49">
      <w:r>
        <w:separator/>
      </w:r>
    </w:p>
  </w:footnote>
  <w:footnote w:type="continuationSeparator" w:id="0">
    <w:p w:rsidR="00692D49" w:rsidRDefault="00692D4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3C1D" w:rsidRDefault="00833C1D" w:rsidP="00677544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6E5391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3C1D" w:rsidRDefault="00833C1D" w:rsidP="00833C1D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68A9"/>
    <w:rsid w:val="00002C15"/>
    <w:rsid w:val="00022B36"/>
    <w:rsid w:val="00026E66"/>
    <w:rsid w:val="00027514"/>
    <w:rsid w:val="00033C97"/>
    <w:rsid w:val="00053C61"/>
    <w:rsid w:val="00080DED"/>
    <w:rsid w:val="00160F97"/>
    <w:rsid w:val="001A3BC8"/>
    <w:rsid w:val="001B3A35"/>
    <w:rsid w:val="001B7502"/>
    <w:rsid w:val="001C5162"/>
    <w:rsid w:val="0020003C"/>
    <w:rsid w:val="00226F46"/>
    <w:rsid w:val="002626A2"/>
    <w:rsid w:val="0029142F"/>
    <w:rsid w:val="002F5E3F"/>
    <w:rsid w:val="00340FED"/>
    <w:rsid w:val="00357541"/>
    <w:rsid w:val="00383131"/>
    <w:rsid w:val="00385C1A"/>
    <w:rsid w:val="003B4C86"/>
    <w:rsid w:val="003D4A28"/>
    <w:rsid w:val="003F2358"/>
    <w:rsid w:val="00402509"/>
    <w:rsid w:val="004307DE"/>
    <w:rsid w:val="00444B01"/>
    <w:rsid w:val="004603F8"/>
    <w:rsid w:val="00461E2B"/>
    <w:rsid w:val="004B0E10"/>
    <w:rsid w:val="004C31B1"/>
    <w:rsid w:val="004E6AAF"/>
    <w:rsid w:val="00563275"/>
    <w:rsid w:val="005A6FE8"/>
    <w:rsid w:val="005D5025"/>
    <w:rsid w:val="005F533C"/>
    <w:rsid w:val="00604A57"/>
    <w:rsid w:val="006660DA"/>
    <w:rsid w:val="00677544"/>
    <w:rsid w:val="006828DB"/>
    <w:rsid w:val="00692D49"/>
    <w:rsid w:val="006E5391"/>
    <w:rsid w:val="007128C1"/>
    <w:rsid w:val="007258FB"/>
    <w:rsid w:val="007304A9"/>
    <w:rsid w:val="00751091"/>
    <w:rsid w:val="007724A6"/>
    <w:rsid w:val="007E1739"/>
    <w:rsid w:val="007F0598"/>
    <w:rsid w:val="00833C1D"/>
    <w:rsid w:val="008602F8"/>
    <w:rsid w:val="008627C2"/>
    <w:rsid w:val="0087792E"/>
    <w:rsid w:val="008D19D8"/>
    <w:rsid w:val="0099314B"/>
    <w:rsid w:val="009D4717"/>
    <w:rsid w:val="009E5CD9"/>
    <w:rsid w:val="009F0165"/>
    <w:rsid w:val="009F626B"/>
    <w:rsid w:val="00A13683"/>
    <w:rsid w:val="00A14FF2"/>
    <w:rsid w:val="00A15204"/>
    <w:rsid w:val="00AD03A9"/>
    <w:rsid w:val="00AE1EFB"/>
    <w:rsid w:val="00B668A9"/>
    <w:rsid w:val="00B803DE"/>
    <w:rsid w:val="00BE16C2"/>
    <w:rsid w:val="00C11F06"/>
    <w:rsid w:val="00C12BD9"/>
    <w:rsid w:val="00C647A6"/>
    <w:rsid w:val="00C9335B"/>
    <w:rsid w:val="00C958B6"/>
    <w:rsid w:val="00CA4DC2"/>
    <w:rsid w:val="00CB6809"/>
    <w:rsid w:val="00D17A7A"/>
    <w:rsid w:val="00D80E71"/>
    <w:rsid w:val="00DB05EC"/>
    <w:rsid w:val="00E77161"/>
    <w:rsid w:val="00E91F4D"/>
    <w:rsid w:val="00EB57E5"/>
    <w:rsid w:val="00F01DD8"/>
    <w:rsid w:val="00F34455"/>
    <w:rsid w:val="00F36BC7"/>
    <w:rsid w:val="00F51349"/>
    <w:rsid w:val="00F53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833C1D"/>
    <w:rPr>
      <w:sz w:val="28"/>
    </w:rPr>
  </w:style>
  <w:style w:type="paragraph" w:styleId="a6">
    <w:name w:val="Balloon Text"/>
    <w:basedOn w:val="a"/>
    <w:link w:val="a7"/>
    <w:rsid w:val="0067754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677544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6E539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6E5391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833C1D"/>
    <w:rPr>
      <w:sz w:val="28"/>
    </w:rPr>
  </w:style>
  <w:style w:type="paragraph" w:styleId="a6">
    <w:name w:val="Balloon Text"/>
    <w:basedOn w:val="a"/>
    <w:link w:val="a7"/>
    <w:rsid w:val="0067754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677544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6E539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6E5391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885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153</TotalTime>
  <Pages>1</Pages>
  <Words>167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Ю.А.</dc:creator>
  <cp:lastModifiedBy>Пятышина Ольга Тимофеевна</cp:lastModifiedBy>
  <cp:revision>1</cp:revision>
  <cp:lastPrinted>2019-03-25T01:15:00Z</cp:lastPrinted>
  <dcterms:created xsi:type="dcterms:W3CDTF">2019-02-04T06:21:00Z</dcterms:created>
  <dcterms:modified xsi:type="dcterms:W3CDTF">2019-04-17T01:55:00Z</dcterms:modified>
</cp:coreProperties>
</file>