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7091242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59039E" w:rsidP="0059039E">
            <w:pPr>
              <w:ind w:left="-105"/>
              <w:jc w:val="both"/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>в статью 4 Закона Приморского края "О социальной поддержке семей, проживающих на территории Приморского края" (второе чтение)</w:t>
            </w:r>
          </w:p>
        </w:tc>
      </w:tr>
    </w:tbl>
    <w:p w:rsidR="00743256" w:rsidRDefault="00743256" w:rsidP="00D976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9039E" w:rsidRDefault="0059039E" w:rsidP="0059039E">
      <w:pPr>
        <w:shd w:val="clear" w:color="auto" w:fill="FFFFFF"/>
        <w:ind w:firstLine="709"/>
        <w:jc w:val="both"/>
        <w:rPr>
          <w:szCs w:val="28"/>
        </w:rPr>
      </w:pPr>
      <w:r w:rsidRPr="002D7B55">
        <w:rPr>
          <w:szCs w:val="28"/>
        </w:rPr>
        <w:t>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t>в статью 4 Закона Приморского края "О социальной поддержке семей, проживающих на территории Приморского края"</w:t>
      </w:r>
      <w:r w:rsidRPr="00784532">
        <w:t xml:space="preserve">, </w:t>
      </w:r>
      <w:r>
        <w:t xml:space="preserve">принятый Законодательным Собранием 27 марта 2019года в первом чтении, </w:t>
      </w:r>
      <w:r w:rsidRPr="002F0AD3">
        <w:rPr>
          <w:szCs w:val="28"/>
        </w:rPr>
        <w:t>который предусматривает</w:t>
      </w:r>
      <w:r>
        <w:rPr>
          <w:szCs w:val="28"/>
        </w:rPr>
        <w:t xml:space="preserve"> </w:t>
      </w:r>
      <w:r w:rsidRPr="002F0AD3">
        <w:rPr>
          <w:szCs w:val="28"/>
        </w:rPr>
        <w:t xml:space="preserve">реализацию регионального материнского (семейного) </w:t>
      </w:r>
      <w:r w:rsidRPr="0061416E">
        <w:rPr>
          <w:szCs w:val="28"/>
        </w:rPr>
        <w:t>капитала на улучшение жилищных условий семьям, в которых родился второй ребенок,</w:t>
      </w:r>
      <w:r>
        <w:rPr>
          <w:szCs w:val="28"/>
        </w:rPr>
        <w:t xml:space="preserve"> </w:t>
      </w:r>
      <w:r w:rsidRPr="0061416E">
        <w:rPr>
          <w:szCs w:val="28"/>
        </w:rPr>
        <w:t>а также</w:t>
      </w:r>
      <w:r>
        <w:rPr>
          <w:szCs w:val="28"/>
        </w:rPr>
        <w:t>:</w:t>
      </w:r>
    </w:p>
    <w:p w:rsidR="0059039E" w:rsidRPr="0061416E" w:rsidRDefault="0059039E" w:rsidP="0059039E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1416E">
        <w:rPr>
          <w:szCs w:val="28"/>
        </w:rPr>
        <w:t xml:space="preserve">поправки </w:t>
      </w:r>
      <w:r>
        <w:rPr>
          <w:szCs w:val="28"/>
        </w:rPr>
        <w:t>Г</w:t>
      </w:r>
      <w:r w:rsidRPr="0061416E">
        <w:rPr>
          <w:szCs w:val="28"/>
        </w:rPr>
        <w:t xml:space="preserve">убернатора Приморского края, которыми </w:t>
      </w:r>
      <w:r w:rsidRPr="0061416E">
        <w:rPr>
          <w:szCs w:val="28"/>
        </w:rPr>
        <w:br/>
        <w:t>в соответствии с федеральным законодательством уточняются направления:</w:t>
      </w:r>
    </w:p>
    <w:p w:rsidR="0059039E" w:rsidRPr="0061416E" w:rsidRDefault="0059039E" w:rsidP="0059039E">
      <w:pPr>
        <w:ind w:left="40" w:firstLine="669"/>
        <w:jc w:val="both"/>
        <w:rPr>
          <w:szCs w:val="28"/>
        </w:rPr>
      </w:pPr>
      <w:r w:rsidRPr="0061416E">
        <w:rPr>
          <w:szCs w:val="28"/>
        </w:rPr>
        <w:t xml:space="preserve">по </w:t>
      </w:r>
      <w:r w:rsidRPr="0061416E">
        <w:rPr>
          <w:rFonts w:eastAsia="TimesNewRomanPSMT"/>
          <w:szCs w:val="28"/>
        </w:rPr>
        <w:t xml:space="preserve">использованию средств (части средств) материнского (семейного) капитала: на уплату первоначального взноса и (или) погашение основного долга и уплату процентов по кредитам или займам на приобретение (строительство) жилого помещения, включая ипотечные кредиты, предоставленным гражданам по кредитному договору (договору займа), заключенному с организацией, в том числе кредитной организацией, </w:t>
      </w:r>
      <w:r>
        <w:rPr>
          <w:rFonts w:eastAsia="TimesNewRomanPSMT"/>
          <w:szCs w:val="28"/>
        </w:rPr>
        <w:br/>
      </w:r>
      <w:r w:rsidRPr="0061416E">
        <w:rPr>
          <w:rFonts w:eastAsia="TimesNewRomanPSMT"/>
          <w:szCs w:val="28"/>
        </w:rPr>
        <w:t>на приобретение товаров и услуг, предназначенных для социальной адаптации и интеграции в общество детей-инвалидов, на оплату платных образовательных услуг по реализации образовательных программ дошкольного образования, на оплату иных связанных с получением дошкольного образования расходов;</w:t>
      </w:r>
    </w:p>
    <w:p w:rsidR="0059039E" w:rsidRPr="0061416E" w:rsidRDefault="0059039E" w:rsidP="0059039E">
      <w:pPr>
        <w:ind w:left="40" w:firstLine="669"/>
        <w:jc w:val="both"/>
        <w:rPr>
          <w:rFonts w:eastAsia="TimesNewRomanPSMT"/>
          <w:szCs w:val="28"/>
        </w:rPr>
      </w:pPr>
      <w:r w:rsidRPr="0061416E">
        <w:rPr>
          <w:szCs w:val="28"/>
        </w:rPr>
        <w:t xml:space="preserve">по расходованию </w:t>
      </w:r>
      <w:r w:rsidRPr="0061416E">
        <w:rPr>
          <w:rFonts w:eastAsia="TimesNewRomanPSMT"/>
          <w:szCs w:val="28"/>
        </w:rPr>
        <w:t>средств (части средств) материнского (семейного) капитала: на получение образования ребенком (детьми) в любой организации на территории Р</w:t>
      </w:r>
      <w:r>
        <w:rPr>
          <w:rFonts w:eastAsia="TimesNewRomanPSMT"/>
          <w:szCs w:val="28"/>
        </w:rPr>
        <w:t xml:space="preserve">оссийской </w:t>
      </w:r>
      <w:r w:rsidRPr="0061416E">
        <w:rPr>
          <w:rFonts w:eastAsia="TimesNewRomanPSMT"/>
          <w:szCs w:val="28"/>
        </w:rPr>
        <w:t>Ф</w:t>
      </w:r>
      <w:r>
        <w:rPr>
          <w:rFonts w:eastAsia="TimesNewRomanPSMT"/>
          <w:szCs w:val="28"/>
        </w:rPr>
        <w:t>едерации</w:t>
      </w:r>
      <w:r w:rsidRPr="0061416E">
        <w:rPr>
          <w:rFonts w:eastAsia="TimesNewRomanPSMT"/>
          <w:szCs w:val="28"/>
        </w:rPr>
        <w:t xml:space="preserve">, имеющей право на оказание соответствующих образовательных услуг. </w:t>
      </w:r>
    </w:p>
    <w:p w:rsidR="0059039E" w:rsidRPr="0061416E" w:rsidRDefault="0059039E" w:rsidP="0059039E">
      <w:pPr>
        <w:ind w:left="40" w:firstLine="669"/>
        <w:jc w:val="both"/>
        <w:rPr>
          <w:rFonts w:eastAsia="TimesNewRomanPSMT"/>
          <w:szCs w:val="28"/>
        </w:rPr>
      </w:pPr>
      <w:r w:rsidRPr="0061416E">
        <w:rPr>
          <w:szCs w:val="28"/>
        </w:rPr>
        <w:t>С</w:t>
      </w:r>
      <w:r w:rsidRPr="0061416E">
        <w:rPr>
          <w:rFonts w:eastAsia="TimesNewRomanPSMT"/>
          <w:szCs w:val="28"/>
        </w:rPr>
        <w:t xml:space="preserve">редства (часть средств) материнского (семейного) капитала </w:t>
      </w:r>
      <w:r>
        <w:rPr>
          <w:rFonts w:eastAsia="TimesNewRomanPSMT"/>
          <w:szCs w:val="28"/>
        </w:rPr>
        <w:br/>
      </w:r>
      <w:r w:rsidRPr="0061416E">
        <w:rPr>
          <w:rFonts w:eastAsia="TimesNewRomanPSMT"/>
          <w:szCs w:val="28"/>
        </w:rPr>
        <w:t>в соответствии с заявлением о распоряжении могут быть направлены:</w:t>
      </w:r>
    </w:p>
    <w:p w:rsidR="0059039E" w:rsidRPr="0061416E" w:rsidRDefault="0059039E" w:rsidP="0059039E">
      <w:pPr>
        <w:ind w:left="40" w:firstLine="669"/>
        <w:jc w:val="both"/>
        <w:rPr>
          <w:rFonts w:eastAsia="TimesNewRomanPSMT"/>
          <w:szCs w:val="28"/>
        </w:rPr>
      </w:pPr>
      <w:r w:rsidRPr="0061416E">
        <w:rPr>
          <w:rFonts w:eastAsia="TimesNewRomanPSMT"/>
          <w:szCs w:val="28"/>
        </w:rPr>
        <w:t xml:space="preserve">на оплату платных образовательных услуг; </w:t>
      </w:r>
    </w:p>
    <w:p w:rsidR="0059039E" w:rsidRDefault="0059039E" w:rsidP="0059039E">
      <w:pPr>
        <w:ind w:left="40" w:firstLine="669"/>
        <w:jc w:val="both"/>
        <w:rPr>
          <w:rFonts w:eastAsia="TimesNewRomanPSMT"/>
          <w:szCs w:val="28"/>
        </w:rPr>
      </w:pPr>
      <w:r w:rsidRPr="0061416E">
        <w:rPr>
          <w:rFonts w:eastAsia="TimesNewRomanPSMT"/>
          <w:szCs w:val="28"/>
        </w:rPr>
        <w:t>на оплату иных связанных с получением образования расходов, перечень которых устанавливается Правительством Р</w:t>
      </w:r>
      <w:r>
        <w:rPr>
          <w:rFonts w:eastAsia="TimesNewRomanPSMT"/>
          <w:szCs w:val="28"/>
        </w:rPr>
        <w:t xml:space="preserve">оссийской </w:t>
      </w:r>
      <w:r w:rsidRPr="0061416E">
        <w:rPr>
          <w:rFonts w:eastAsia="TimesNewRomanPSMT"/>
          <w:szCs w:val="28"/>
        </w:rPr>
        <w:t>Ф</w:t>
      </w:r>
      <w:r>
        <w:rPr>
          <w:rFonts w:eastAsia="TimesNewRomanPSMT"/>
          <w:szCs w:val="28"/>
        </w:rPr>
        <w:t>едерации;</w:t>
      </w:r>
      <w:r w:rsidRPr="0061416E">
        <w:rPr>
          <w:rFonts w:eastAsia="TimesNewRomanPSMT"/>
          <w:szCs w:val="28"/>
        </w:rPr>
        <w:t xml:space="preserve"> </w:t>
      </w:r>
    </w:p>
    <w:p w:rsidR="0059039E" w:rsidRPr="00784532" w:rsidRDefault="0059039E" w:rsidP="0059039E">
      <w:pPr>
        <w:ind w:left="40" w:firstLine="669"/>
        <w:jc w:val="both"/>
        <w:rPr>
          <w:szCs w:val="28"/>
        </w:rPr>
      </w:pPr>
      <w:r>
        <w:rPr>
          <w:szCs w:val="28"/>
        </w:rPr>
        <w:t xml:space="preserve">2)поправки комитета, подготовленные с учетом рекомендаций прокуратуры Приморского края в целях устранения правовых пробелов при </w:t>
      </w:r>
      <w:r>
        <w:rPr>
          <w:szCs w:val="28"/>
        </w:rPr>
        <w:lastRenderedPageBreak/>
        <w:t xml:space="preserve">регламентации правового механизма получения мер социальной поддержки, </w:t>
      </w:r>
      <w:r w:rsidRPr="00784532">
        <w:t>комитет</w:t>
      </w:r>
    </w:p>
    <w:p w:rsidR="0059039E" w:rsidRDefault="0059039E" w:rsidP="0059039E">
      <w:pPr>
        <w:pStyle w:val="a8"/>
        <w:ind w:firstLine="851"/>
        <w:rPr>
          <w:szCs w:val="28"/>
        </w:rPr>
      </w:pPr>
    </w:p>
    <w:p w:rsidR="0059039E" w:rsidRDefault="0059039E" w:rsidP="0059039E">
      <w:pPr>
        <w:pStyle w:val="a8"/>
        <w:rPr>
          <w:szCs w:val="28"/>
        </w:rPr>
      </w:pPr>
      <w:r>
        <w:rPr>
          <w:szCs w:val="28"/>
        </w:rPr>
        <w:t>РЕШИЛ:</w:t>
      </w:r>
    </w:p>
    <w:p w:rsidR="0059039E" w:rsidRDefault="0059039E" w:rsidP="0059039E">
      <w:pPr>
        <w:ind w:firstLine="709"/>
        <w:jc w:val="both"/>
        <w:rPr>
          <w:szCs w:val="28"/>
        </w:rPr>
      </w:pPr>
    </w:p>
    <w:p w:rsidR="0059039E" w:rsidRPr="00F3183B" w:rsidRDefault="0059039E" w:rsidP="0059039E">
      <w:pPr>
        <w:ind w:firstLine="709"/>
        <w:jc w:val="both"/>
        <w:rPr>
          <w:szCs w:val="28"/>
        </w:rPr>
      </w:pPr>
      <w:bookmarkStart w:id="0" w:name="_GoBack"/>
      <w:bookmarkEnd w:id="0"/>
      <w:r w:rsidRPr="00F3183B">
        <w:rPr>
          <w:szCs w:val="28"/>
        </w:rPr>
        <w:t>1.Рассмотреть на очередном заседании Законодательного Собрания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t xml:space="preserve">в статью 4 Закона Приморского края "О социальной поддержке семей, проживающих </w:t>
      </w:r>
      <w:r>
        <w:rPr>
          <w:szCs w:val="28"/>
        </w:rPr>
        <w:br/>
        <w:t>на территории Приморского края</w:t>
      </w:r>
      <w:r w:rsidRPr="00F3183B">
        <w:rPr>
          <w:szCs w:val="28"/>
        </w:rPr>
        <w:t>" во втором чтении.</w:t>
      </w:r>
    </w:p>
    <w:p w:rsidR="0059039E" w:rsidRPr="00F3183B" w:rsidRDefault="0059039E" w:rsidP="0059039E">
      <w:pPr>
        <w:ind w:firstLine="709"/>
        <w:jc w:val="both"/>
        <w:rPr>
          <w:szCs w:val="28"/>
        </w:rPr>
      </w:pPr>
    </w:p>
    <w:p w:rsidR="0059039E" w:rsidRPr="00F3183B" w:rsidRDefault="0059039E" w:rsidP="0059039E">
      <w:pPr>
        <w:ind w:firstLine="709"/>
        <w:jc w:val="both"/>
        <w:rPr>
          <w:szCs w:val="28"/>
        </w:rPr>
      </w:pPr>
      <w:r w:rsidRPr="00F3183B">
        <w:rPr>
          <w:szCs w:val="28"/>
        </w:rPr>
        <w:t xml:space="preserve">2.Рекомендовать Законодательному Собранию принять указанный законопроект во втором чтении с новым названием "О внесении изменений </w:t>
      </w:r>
      <w:r w:rsidRPr="00F3183B">
        <w:rPr>
          <w:szCs w:val="28"/>
        </w:rPr>
        <w:br/>
        <w:t>в Закон Приморского края "</w:t>
      </w:r>
      <w:r>
        <w:rPr>
          <w:szCs w:val="28"/>
        </w:rPr>
        <w:t>О социальной поддержке семей, проживающих на территории Приморского края</w:t>
      </w:r>
      <w:r w:rsidRPr="00F3183B">
        <w:rPr>
          <w:szCs w:val="28"/>
        </w:rPr>
        <w:t>" с учетом поправок, рекомендуемых комитетом к принятию (прилагаются).</w:t>
      </w:r>
    </w:p>
    <w:p w:rsidR="0059039E" w:rsidRPr="00F3183B" w:rsidRDefault="0059039E" w:rsidP="0059039E">
      <w:pPr>
        <w:ind w:firstLine="709"/>
        <w:jc w:val="both"/>
        <w:rPr>
          <w:szCs w:val="28"/>
        </w:rPr>
      </w:pPr>
    </w:p>
    <w:p w:rsidR="0059039E" w:rsidRPr="00F3183B" w:rsidRDefault="0059039E" w:rsidP="0059039E">
      <w:pPr>
        <w:ind w:firstLine="709"/>
        <w:jc w:val="both"/>
        <w:rPr>
          <w:szCs w:val="28"/>
        </w:rPr>
      </w:pPr>
      <w:r w:rsidRPr="00F3183B">
        <w:rPr>
          <w:szCs w:val="28"/>
        </w:rPr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</w:t>
      </w:r>
      <w:r w:rsidRPr="00F3183B">
        <w:rPr>
          <w:szCs w:val="28"/>
        </w:rPr>
        <w:t>., председател</w:t>
      </w:r>
      <w:r>
        <w:rPr>
          <w:szCs w:val="28"/>
        </w:rPr>
        <w:t>ю</w:t>
      </w:r>
      <w:r w:rsidRPr="00F3183B">
        <w:rPr>
          <w:szCs w:val="28"/>
        </w:rPr>
        <w:t xml:space="preserve">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F3183B">
        <w:rPr>
          <w:szCs w:val="28"/>
        </w:rPr>
        <w:t>с докладом на заседании Законодательного Собрания по данному вопросу.</w:t>
      </w:r>
    </w:p>
    <w:p w:rsidR="0059039E" w:rsidRDefault="0059039E" w:rsidP="0059039E">
      <w:pPr>
        <w:ind w:firstLine="709"/>
        <w:jc w:val="both"/>
        <w:rPr>
          <w:szCs w:val="28"/>
        </w:rPr>
      </w:pPr>
    </w:p>
    <w:p w:rsidR="0059039E" w:rsidRPr="00F3183B" w:rsidRDefault="0059039E" w:rsidP="0059039E">
      <w:pPr>
        <w:ind w:firstLine="709"/>
        <w:jc w:val="both"/>
        <w:rPr>
          <w:szCs w:val="28"/>
        </w:rPr>
      </w:pPr>
      <w:r w:rsidRPr="00F3183B">
        <w:rPr>
          <w:szCs w:val="28"/>
        </w:rPr>
        <w:t>4.Определить время, необходимое для рассмотрения Законодательным Собранием данного вопроса, – 10 минут, в том числе для доклада – 3 минуты.</w:t>
      </w:r>
    </w:p>
    <w:p w:rsidR="0059039E" w:rsidRPr="00BE0395" w:rsidRDefault="0059039E" w:rsidP="0059039E">
      <w:pPr>
        <w:jc w:val="both"/>
        <w:rPr>
          <w:sz w:val="26"/>
          <w:szCs w:val="26"/>
        </w:rPr>
      </w:pPr>
    </w:p>
    <w:p w:rsidR="0059039E" w:rsidRDefault="0059039E" w:rsidP="0059039E">
      <w:pPr>
        <w:ind w:firstLine="709"/>
        <w:jc w:val="both"/>
        <w:rPr>
          <w:szCs w:val="28"/>
        </w:rPr>
      </w:pPr>
    </w:p>
    <w:p w:rsidR="0059039E" w:rsidRDefault="0059039E" w:rsidP="0059039E">
      <w:pPr>
        <w:ind w:firstLine="709"/>
        <w:jc w:val="both"/>
        <w:rPr>
          <w:szCs w:val="28"/>
        </w:rPr>
      </w:pPr>
    </w:p>
    <w:p w:rsidR="0059039E" w:rsidRPr="007C0B76" w:rsidRDefault="0059039E" w:rsidP="0059039E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>
        <w:rPr>
          <w:szCs w:val="28"/>
        </w:rPr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p w:rsidR="00357541" w:rsidRDefault="00357541" w:rsidP="0059039E">
      <w:pPr>
        <w:pStyle w:val="a3"/>
        <w:tabs>
          <w:tab w:val="clear" w:pos="4153"/>
          <w:tab w:val="clear" w:pos="8306"/>
        </w:tabs>
        <w:ind w:firstLine="709"/>
        <w:jc w:val="both"/>
      </w:pPr>
    </w:p>
    <w:sectPr w:rsidR="00357541" w:rsidSect="00D976B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BBC" w:rsidRDefault="00674BBC">
      <w:r>
        <w:separator/>
      </w:r>
    </w:p>
  </w:endnote>
  <w:endnote w:type="continuationSeparator" w:id="0">
    <w:p w:rsidR="00674BBC" w:rsidRDefault="00674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BBC" w:rsidRDefault="00674BBC">
      <w:r>
        <w:separator/>
      </w:r>
    </w:p>
  </w:footnote>
  <w:footnote w:type="continuationSeparator" w:id="0">
    <w:p w:rsidR="00674BBC" w:rsidRDefault="00674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39E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84D18"/>
    <w:rsid w:val="000D6810"/>
    <w:rsid w:val="00160F97"/>
    <w:rsid w:val="001B3A35"/>
    <w:rsid w:val="001C5162"/>
    <w:rsid w:val="0020003C"/>
    <w:rsid w:val="0027241B"/>
    <w:rsid w:val="002943ED"/>
    <w:rsid w:val="002D18AD"/>
    <w:rsid w:val="00301C0A"/>
    <w:rsid w:val="00357541"/>
    <w:rsid w:val="003625E7"/>
    <w:rsid w:val="00383131"/>
    <w:rsid w:val="003B4C86"/>
    <w:rsid w:val="003C32A0"/>
    <w:rsid w:val="003D4A28"/>
    <w:rsid w:val="003F2358"/>
    <w:rsid w:val="004060BD"/>
    <w:rsid w:val="00444969"/>
    <w:rsid w:val="00461E2B"/>
    <w:rsid w:val="005678D5"/>
    <w:rsid w:val="00580593"/>
    <w:rsid w:val="0059039E"/>
    <w:rsid w:val="005E6B79"/>
    <w:rsid w:val="00674BBC"/>
    <w:rsid w:val="00692D49"/>
    <w:rsid w:val="00700FF0"/>
    <w:rsid w:val="007128C1"/>
    <w:rsid w:val="007258FB"/>
    <w:rsid w:val="00743256"/>
    <w:rsid w:val="00751091"/>
    <w:rsid w:val="0076749D"/>
    <w:rsid w:val="0077731F"/>
    <w:rsid w:val="007F0598"/>
    <w:rsid w:val="008602F8"/>
    <w:rsid w:val="0087792E"/>
    <w:rsid w:val="00984DF5"/>
    <w:rsid w:val="0099314B"/>
    <w:rsid w:val="009C722E"/>
    <w:rsid w:val="009E5CD9"/>
    <w:rsid w:val="009F0165"/>
    <w:rsid w:val="009F626B"/>
    <w:rsid w:val="00A4493F"/>
    <w:rsid w:val="00A97609"/>
    <w:rsid w:val="00B668A9"/>
    <w:rsid w:val="00B803DE"/>
    <w:rsid w:val="00BD766B"/>
    <w:rsid w:val="00BE16C2"/>
    <w:rsid w:val="00C11647"/>
    <w:rsid w:val="00C9335B"/>
    <w:rsid w:val="00C958B6"/>
    <w:rsid w:val="00D13319"/>
    <w:rsid w:val="00D17A7A"/>
    <w:rsid w:val="00D5451C"/>
    <w:rsid w:val="00D976BE"/>
    <w:rsid w:val="00E326C2"/>
    <w:rsid w:val="00E77161"/>
    <w:rsid w:val="00E85955"/>
    <w:rsid w:val="00F01DD8"/>
    <w:rsid w:val="00F34152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94F42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D976B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51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15</cp:revision>
  <cp:lastPrinted>2019-01-16T05:00:00Z</cp:lastPrinted>
  <dcterms:created xsi:type="dcterms:W3CDTF">2019-01-10T02:44:00Z</dcterms:created>
  <dcterms:modified xsi:type="dcterms:W3CDTF">2019-04-18T01:14:00Z</dcterms:modified>
</cp:coreProperties>
</file>