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16322395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65753" w:rsidP="00F65753">
            <w:pPr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="008B76B0" w:rsidRPr="008B76B0">
              <w:rPr>
                <w:szCs w:val="28"/>
              </w:rPr>
              <w:t>"О признании утратившими силу отдельных законодательных актов Приморского края в сфере предоставления компенсации расходов на уплату взноса на капитальный ремонт общего имущества в многоквартирном доме отдельным категориям граждан, проживающих на территории Приморского края"</w:t>
            </w:r>
            <w:r w:rsidR="00BD607C" w:rsidRPr="00BD607C">
              <w:rPr>
                <w:szCs w:val="28"/>
              </w:rPr>
              <w:t xml:space="preserve"> </w:t>
            </w:r>
            <w:r>
              <w:rPr>
                <w:szCs w:val="28"/>
              </w:rPr>
              <w:t>(</w:t>
            </w:r>
            <w:r w:rsidR="00833702">
              <w:rPr>
                <w:szCs w:val="28"/>
              </w:rPr>
              <w:t>второе</w:t>
            </w:r>
            <w:r>
              <w:rPr>
                <w:szCs w:val="28"/>
              </w:rPr>
              <w:t xml:space="preserve"> чтени</w:t>
            </w:r>
            <w:r w:rsidR="009C4876">
              <w:rPr>
                <w:szCs w:val="28"/>
              </w:rPr>
              <w:t>е</w:t>
            </w:r>
            <w:r>
              <w:rPr>
                <w:szCs w:val="28"/>
              </w:rPr>
              <w:t>)</w:t>
            </w:r>
          </w:p>
          <w:p w:rsidR="00357541" w:rsidRDefault="00357541"/>
        </w:tc>
      </w:tr>
    </w:tbl>
    <w:p w:rsidR="00D60071" w:rsidRDefault="005A48A9" w:rsidP="00D6007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03027">
        <w:rPr>
          <w:szCs w:val="28"/>
        </w:rPr>
        <w:t xml:space="preserve">Рассмотрев и обсудив проект закона Приморского края </w:t>
      </w:r>
      <w:r w:rsidR="008B76B0" w:rsidRPr="008B76B0">
        <w:rPr>
          <w:szCs w:val="28"/>
        </w:rPr>
        <w:t xml:space="preserve">"О признании утратившими силу отдельных законодательных актов Приморского края </w:t>
      </w:r>
      <w:r w:rsidR="008B76B0">
        <w:rPr>
          <w:szCs w:val="28"/>
        </w:rPr>
        <w:br/>
      </w:r>
      <w:r w:rsidR="008B76B0" w:rsidRPr="008B76B0">
        <w:rPr>
          <w:szCs w:val="28"/>
        </w:rPr>
        <w:t xml:space="preserve">в сфере предоставления компенсации расходов на уплату взноса </w:t>
      </w:r>
      <w:r w:rsidR="008B76B0">
        <w:rPr>
          <w:szCs w:val="28"/>
        </w:rPr>
        <w:br/>
      </w:r>
      <w:r w:rsidR="008B76B0" w:rsidRPr="008B76B0">
        <w:rPr>
          <w:szCs w:val="28"/>
        </w:rPr>
        <w:t>на капитальный ремонт общего имущества в многоквартирном доме отдельным категориям граждан, проживающих на территории Приморского края"</w:t>
      </w:r>
      <w:r w:rsidRPr="00303027">
        <w:rPr>
          <w:szCs w:val="28"/>
        </w:rPr>
        <w:t xml:space="preserve">, </w:t>
      </w:r>
      <w:r w:rsidR="00A3078B">
        <w:rPr>
          <w:szCs w:val="28"/>
        </w:rPr>
        <w:t xml:space="preserve">принятый Законодательным Собранием 27 февраля 2019 года в первом чтении, </w:t>
      </w:r>
      <w:r w:rsidR="007477FC">
        <w:rPr>
          <w:szCs w:val="28"/>
        </w:rPr>
        <w:t xml:space="preserve">в части приведения </w:t>
      </w:r>
      <w:r w:rsidRPr="000924DA">
        <w:rPr>
          <w:szCs w:val="28"/>
        </w:rPr>
        <w:t xml:space="preserve">норм действующего законодательства </w:t>
      </w:r>
      <w:r w:rsidR="007477FC">
        <w:rPr>
          <w:szCs w:val="28"/>
        </w:rPr>
        <w:br/>
      </w:r>
      <w:r w:rsidRPr="000924DA">
        <w:rPr>
          <w:szCs w:val="28"/>
        </w:rPr>
        <w:t xml:space="preserve">в соответствие с </w:t>
      </w:r>
      <w:r w:rsidR="008B76B0">
        <w:rPr>
          <w:szCs w:val="28"/>
        </w:rPr>
        <w:t>правилами</w:t>
      </w:r>
      <w:r w:rsidRPr="000924DA">
        <w:rPr>
          <w:szCs w:val="28"/>
        </w:rPr>
        <w:t xml:space="preserve"> </w:t>
      </w:r>
      <w:r>
        <w:rPr>
          <w:szCs w:val="28"/>
        </w:rPr>
        <w:t>юридической</w:t>
      </w:r>
      <w:r w:rsidRPr="000924DA">
        <w:rPr>
          <w:szCs w:val="28"/>
        </w:rPr>
        <w:t xml:space="preserve"> техники</w:t>
      </w:r>
      <w:r w:rsidR="009808D3">
        <w:rPr>
          <w:szCs w:val="28"/>
        </w:rPr>
        <w:t>,</w:t>
      </w:r>
    </w:p>
    <w:p w:rsidR="009808D3" w:rsidRPr="009808D3" w:rsidRDefault="007477FC" w:rsidP="009808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к</w:t>
      </w:r>
      <w:r w:rsidR="009808D3" w:rsidRPr="009808D3">
        <w:rPr>
          <w:szCs w:val="28"/>
        </w:rPr>
        <w:t xml:space="preserve">о второму чтению </w:t>
      </w:r>
      <w:r w:rsidR="00AC5EBF">
        <w:rPr>
          <w:szCs w:val="28"/>
        </w:rPr>
        <w:t xml:space="preserve">поступили поправки </w:t>
      </w:r>
      <w:r w:rsidR="00AC5EBF" w:rsidRPr="009808D3">
        <w:rPr>
          <w:szCs w:val="28"/>
        </w:rPr>
        <w:t>Губернатора Приморского края,</w:t>
      </w:r>
      <w:r w:rsidR="009808D3" w:rsidRPr="009808D3">
        <w:rPr>
          <w:szCs w:val="28"/>
        </w:rPr>
        <w:t xml:space="preserve"> в соответствии с которыми:</w:t>
      </w:r>
    </w:p>
    <w:p w:rsidR="00074729" w:rsidRDefault="009808D3" w:rsidP="009808D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808D3">
        <w:rPr>
          <w:szCs w:val="28"/>
        </w:rPr>
        <w:t>-наименование законопроекта изложено в новой редакции "О внесении изменений в статью 6 Закона Приморского края "О предоставлении компенсации расходов на уплату взноса на капитальный ремонт общего имущества в многоквартирном доме отдельным категориям граждан, проживающих на территории Приморского края" и признании утратившими силу отдельных законодательных актов Приморского края";</w:t>
      </w:r>
    </w:p>
    <w:p w:rsidR="00272C42" w:rsidRDefault="00272C42" w:rsidP="00272C4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</w:t>
      </w:r>
      <w:r w:rsidR="00C300E0">
        <w:rPr>
          <w:szCs w:val="28"/>
        </w:rPr>
        <w:t xml:space="preserve">тья 6 изложена в новой редакции </w:t>
      </w:r>
      <w:r w:rsidR="00A3078B">
        <w:rPr>
          <w:szCs w:val="28"/>
        </w:rPr>
        <w:t>согласно</w:t>
      </w:r>
      <w:r w:rsidR="00C300E0">
        <w:rPr>
          <w:szCs w:val="28"/>
        </w:rPr>
        <w:t xml:space="preserve"> которой л</w:t>
      </w:r>
      <w:r w:rsidRPr="00272C42">
        <w:rPr>
          <w:szCs w:val="28"/>
        </w:rPr>
        <w:t>ица</w:t>
      </w:r>
      <w:r w:rsidR="00A16E21">
        <w:rPr>
          <w:szCs w:val="28"/>
        </w:rPr>
        <w:t>м</w:t>
      </w:r>
      <w:r w:rsidRPr="00272C42">
        <w:rPr>
          <w:szCs w:val="28"/>
        </w:rPr>
        <w:t xml:space="preserve">, </w:t>
      </w:r>
      <w:r w:rsidR="00C300E0">
        <w:rPr>
          <w:szCs w:val="28"/>
        </w:rPr>
        <w:br/>
      </w:r>
      <w:r w:rsidRPr="00272C42">
        <w:rPr>
          <w:szCs w:val="28"/>
        </w:rPr>
        <w:t>не обративши</w:t>
      </w:r>
      <w:r w:rsidR="00A16E21">
        <w:rPr>
          <w:szCs w:val="28"/>
        </w:rPr>
        <w:t>м</w:t>
      </w:r>
      <w:r w:rsidRPr="00272C42">
        <w:rPr>
          <w:szCs w:val="28"/>
        </w:rPr>
        <w:t xml:space="preserve">ся в период с 1 июля 2016 года по 30 ноября 2018 года </w:t>
      </w:r>
      <w:r w:rsidR="00C300E0">
        <w:rPr>
          <w:szCs w:val="28"/>
        </w:rPr>
        <w:br/>
      </w:r>
      <w:r w:rsidRPr="00272C42">
        <w:rPr>
          <w:szCs w:val="28"/>
        </w:rPr>
        <w:t>за компенсацией расходов на уплату взноса на капитальный ремонт общего имущества в многоквартирных домах, расположенных на территории Приморского края</w:t>
      </w:r>
      <w:r w:rsidR="00F15090">
        <w:rPr>
          <w:szCs w:val="28"/>
        </w:rPr>
        <w:t>,</w:t>
      </w:r>
      <w:r w:rsidR="00C300E0">
        <w:rPr>
          <w:szCs w:val="28"/>
        </w:rPr>
        <w:t xml:space="preserve"> согласно Закону Приморского края </w:t>
      </w:r>
      <w:r w:rsidR="00C300E0" w:rsidRPr="00C300E0">
        <w:rPr>
          <w:szCs w:val="28"/>
        </w:rPr>
        <w:t>от 17</w:t>
      </w:r>
      <w:r w:rsidR="00C300E0">
        <w:rPr>
          <w:szCs w:val="28"/>
        </w:rPr>
        <w:t xml:space="preserve"> июня </w:t>
      </w:r>
      <w:r w:rsidR="00C300E0" w:rsidRPr="00C300E0">
        <w:rPr>
          <w:szCs w:val="28"/>
        </w:rPr>
        <w:t>2016</w:t>
      </w:r>
      <w:r w:rsidR="00C300E0">
        <w:rPr>
          <w:szCs w:val="28"/>
        </w:rPr>
        <w:t xml:space="preserve"> года</w:t>
      </w:r>
      <w:r w:rsidR="00C300E0" w:rsidRPr="00C300E0">
        <w:rPr>
          <w:szCs w:val="28"/>
        </w:rPr>
        <w:t xml:space="preserve"> </w:t>
      </w:r>
      <w:r w:rsidR="00C300E0">
        <w:rPr>
          <w:szCs w:val="28"/>
        </w:rPr>
        <w:br/>
        <w:t>№</w:t>
      </w:r>
      <w:r w:rsidR="00C300E0" w:rsidRPr="00C300E0">
        <w:rPr>
          <w:szCs w:val="28"/>
        </w:rPr>
        <w:t xml:space="preserve"> 848-КЗ "О предоставлении компенсации расходов на уплату взноса </w:t>
      </w:r>
      <w:r w:rsidR="00C300E0">
        <w:rPr>
          <w:szCs w:val="28"/>
        </w:rPr>
        <w:br/>
      </w:r>
      <w:r w:rsidR="00C300E0" w:rsidRPr="00C300E0">
        <w:rPr>
          <w:szCs w:val="28"/>
        </w:rPr>
        <w:t>на капитальный ремонт общего имущества в многоквартирном доме отдельным категориям граждан, проживающих на территории Приморского края"</w:t>
      </w:r>
      <w:r w:rsidR="00F15090">
        <w:rPr>
          <w:szCs w:val="28"/>
        </w:rPr>
        <w:t>,</w:t>
      </w:r>
      <w:r w:rsidRPr="00272C42">
        <w:rPr>
          <w:szCs w:val="28"/>
        </w:rPr>
        <w:t xml:space="preserve"> сохраня</w:t>
      </w:r>
      <w:r w:rsidR="00A16E21">
        <w:rPr>
          <w:szCs w:val="28"/>
        </w:rPr>
        <w:t>ется</w:t>
      </w:r>
      <w:r w:rsidRPr="00272C42">
        <w:rPr>
          <w:szCs w:val="28"/>
        </w:rPr>
        <w:t xml:space="preserve"> право обратиться с заявлением о ее назначении </w:t>
      </w:r>
      <w:r w:rsidR="00A16E21">
        <w:rPr>
          <w:szCs w:val="28"/>
        </w:rPr>
        <w:br/>
      </w:r>
      <w:r w:rsidRPr="00272C42">
        <w:rPr>
          <w:szCs w:val="28"/>
        </w:rPr>
        <w:lastRenderedPageBreak/>
        <w:t>до 1 декабря 2019 года</w:t>
      </w:r>
      <w:r w:rsidR="00692570">
        <w:rPr>
          <w:szCs w:val="28"/>
        </w:rPr>
        <w:t xml:space="preserve"> в порядке, установленном Администрацией Приморского края</w:t>
      </w:r>
      <w:r w:rsidR="00C300E0">
        <w:rPr>
          <w:szCs w:val="28"/>
        </w:rPr>
        <w:t>;</w:t>
      </w:r>
    </w:p>
    <w:p w:rsidR="005925B9" w:rsidRDefault="00074729" w:rsidP="0007472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74729">
        <w:rPr>
          <w:szCs w:val="28"/>
        </w:rPr>
        <w:t>отдельны</w:t>
      </w:r>
      <w:r w:rsidR="00975169">
        <w:rPr>
          <w:szCs w:val="28"/>
        </w:rPr>
        <w:t>е</w:t>
      </w:r>
      <w:r w:rsidRPr="00074729">
        <w:rPr>
          <w:szCs w:val="28"/>
        </w:rPr>
        <w:t xml:space="preserve"> положени</w:t>
      </w:r>
      <w:r w:rsidR="00975169">
        <w:rPr>
          <w:szCs w:val="28"/>
        </w:rPr>
        <w:t>я</w:t>
      </w:r>
      <w:r w:rsidRPr="00074729">
        <w:rPr>
          <w:szCs w:val="28"/>
        </w:rPr>
        <w:t xml:space="preserve"> законопроекта о признании утратившими силу</w:t>
      </w:r>
      <w:r>
        <w:rPr>
          <w:szCs w:val="28"/>
        </w:rPr>
        <w:t xml:space="preserve"> </w:t>
      </w:r>
      <w:r w:rsidRPr="00074729">
        <w:rPr>
          <w:szCs w:val="28"/>
        </w:rPr>
        <w:t>законодательных актов Приморского края в сфере предоставления</w:t>
      </w:r>
      <w:r>
        <w:rPr>
          <w:szCs w:val="28"/>
        </w:rPr>
        <w:t xml:space="preserve"> </w:t>
      </w:r>
      <w:r w:rsidRPr="00074729">
        <w:rPr>
          <w:szCs w:val="28"/>
        </w:rPr>
        <w:t>компенсации расходов на уплату взноса на капитальный ремонт общего</w:t>
      </w:r>
      <w:r>
        <w:rPr>
          <w:szCs w:val="28"/>
        </w:rPr>
        <w:t xml:space="preserve"> </w:t>
      </w:r>
      <w:r w:rsidRPr="00074729">
        <w:rPr>
          <w:szCs w:val="28"/>
        </w:rPr>
        <w:t xml:space="preserve">имущества в многоквартирном доме </w:t>
      </w:r>
      <w:r w:rsidR="00975169">
        <w:rPr>
          <w:szCs w:val="28"/>
        </w:rPr>
        <w:t>вступают в силу</w:t>
      </w:r>
      <w:r>
        <w:rPr>
          <w:szCs w:val="28"/>
        </w:rPr>
        <w:t xml:space="preserve"> </w:t>
      </w:r>
      <w:r w:rsidRPr="00074729">
        <w:rPr>
          <w:szCs w:val="28"/>
        </w:rPr>
        <w:t>с 1</w:t>
      </w:r>
      <w:r>
        <w:rPr>
          <w:szCs w:val="28"/>
        </w:rPr>
        <w:t xml:space="preserve"> января </w:t>
      </w:r>
      <w:r w:rsidRPr="00074729">
        <w:rPr>
          <w:szCs w:val="28"/>
        </w:rPr>
        <w:t>2020</w:t>
      </w:r>
      <w:r>
        <w:rPr>
          <w:szCs w:val="28"/>
        </w:rPr>
        <w:t xml:space="preserve"> года</w:t>
      </w:r>
      <w:r w:rsidR="005925B9">
        <w:rPr>
          <w:szCs w:val="28"/>
        </w:rPr>
        <w:t>.</w:t>
      </w:r>
    </w:p>
    <w:p w:rsidR="005A48A9" w:rsidRPr="005925B9" w:rsidRDefault="005925B9" w:rsidP="0007472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925B9">
        <w:rPr>
          <w:szCs w:val="28"/>
        </w:rPr>
        <w:t xml:space="preserve">Учитывая </w:t>
      </w:r>
      <w:r w:rsidR="00AD1004">
        <w:rPr>
          <w:szCs w:val="28"/>
        </w:rPr>
        <w:t xml:space="preserve">поступившее </w:t>
      </w:r>
      <w:r w:rsidR="007A2FF6">
        <w:rPr>
          <w:szCs w:val="28"/>
        </w:rPr>
        <w:t>письмо</w:t>
      </w:r>
      <w:r w:rsidRPr="005925B9">
        <w:rPr>
          <w:szCs w:val="28"/>
        </w:rPr>
        <w:t xml:space="preserve"> прокуратуры Приморского края, </w:t>
      </w:r>
      <w:r w:rsidR="009808D3" w:rsidRPr="009808D3">
        <w:rPr>
          <w:szCs w:val="28"/>
        </w:rPr>
        <w:t>которым предлагается привести законопроект в соответствие с правилами юридической техники</w:t>
      </w:r>
      <w:r>
        <w:rPr>
          <w:color w:val="000000"/>
          <w:spacing w:val="1"/>
          <w:szCs w:val="28"/>
        </w:rPr>
        <w:t>,</w:t>
      </w:r>
      <w:r w:rsidR="00A3078B" w:rsidRPr="005925B9">
        <w:rPr>
          <w:szCs w:val="28"/>
        </w:rPr>
        <w:t xml:space="preserve"> </w:t>
      </w:r>
      <w:r w:rsidR="005A48A9" w:rsidRPr="005925B9">
        <w:rPr>
          <w:szCs w:val="28"/>
        </w:rPr>
        <w:t>комитет</w:t>
      </w:r>
      <w:bookmarkStart w:id="0" w:name="_GoBack"/>
      <w:bookmarkEnd w:id="0"/>
    </w:p>
    <w:p w:rsidR="00F65753" w:rsidRPr="005925B9" w:rsidRDefault="00F65753" w:rsidP="00C9335B">
      <w:pPr>
        <w:jc w:val="both"/>
        <w:rPr>
          <w:szCs w:val="28"/>
        </w:rPr>
      </w:pPr>
    </w:p>
    <w:p w:rsidR="00F65753" w:rsidRPr="004601FD" w:rsidRDefault="00F65753" w:rsidP="00F65753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F65753">
      <w:pPr>
        <w:jc w:val="both"/>
        <w:rPr>
          <w:szCs w:val="28"/>
        </w:rPr>
      </w:pPr>
    </w:p>
    <w:p w:rsidR="00F65753" w:rsidRDefault="002E40C6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>1</w:t>
      </w:r>
      <w:r w:rsidR="00F65753">
        <w:t xml:space="preserve">.Рассмотреть проект закона </w:t>
      </w:r>
      <w:r w:rsidR="00F65753" w:rsidRPr="000A4778">
        <w:t xml:space="preserve">Приморского края </w:t>
      </w:r>
      <w:r w:rsidR="00FD7E8E" w:rsidRPr="00FD7E8E">
        <w:t xml:space="preserve">"О признании утратившими силу отдельных законодательных актов Приморского края </w:t>
      </w:r>
      <w:r w:rsidR="00FD7E8E">
        <w:br/>
      </w:r>
      <w:r w:rsidR="00FD7E8E" w:rsidRPr="00FD7E8E">
        <w:t xml:space="preserve">в сфере предоставления компенсации расходов на уплату взноса </w:t>
      </w:r>
      <w:r w:rsidR="00FD7E8E">
        <w:br/>
      </w:r>
      <w:r w:rsidR="00FD7E8E" w:rsidRPr="00FD7E8E">
        <w:t>на капитальный ремонт общего имущества в многоквартирном доме отдельным категориям граждан, проживающих на территории Приморского края"</w:t>
      </w:r>
      <w:r w:rsidR="00F65753">
        <w:t xml:space="preserve"> в</w:t>
      </w:r>
      <w:r>
        <w:t>о</w:t>
      </w:r>
      <w:r w:rsidR="00F65753">
        <w:t xml:space="preserve"> </w:t>
      </w:r>
      <w:r>
        <w:t xml:space="preserve">втором </w:t>
      </w:r>
      <w:r w:rsidR="00F65753">
        <w:t>чтени</w:t>
      </w:r>
      <w:r w:rsidR="00D60071">
        <w:t>и</w:t>
      </w:r>
      <w:r w:rsidR="00F65753">
        <w:t xml:space="preserve"> на очередном заседании Законодательного Собрания. </w:t>
      </w:r>
    </w:p>
    <w:p w:rsidR="006D25F2" w:rsidRDefault="006D25F2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967FE6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>2</w:t>
      </w:r>
      <w:r w:rsidR="00F65753">
        <w:t>.Рекомендовать Законодательному Собранию п</w:t>
      </w:r>
      <w:r>
        <w:t xml:space="preserve">ринять указанный законопроект во втором </w:t>
      </w:r>
      <w:r w:rsidR="00F65753">
        <w:t>чтени</w:t>
      </w:r>
      <w:r w:rsidR="00D60071">
        <w:t>и</w:t>
      </w:r>
      <w:r w:rsidR="006D25F2">
        <w:t xml:space="preserve"> с новым наименованием </w:t>
      </w:r>
      <w:r w:rsidR="00874992" w:rsidRPr="00874992">
        <w:t>"</w:t>
      </w:r>
      <w:r w:rsidR="006E6DC8" w:rsidRPr="006E6DC8">
        <w:t>О внесении изменений в статью 6 Закона Приморского края "О предоставлении компенсации расходов на уплату взноса на капитальный ремонт общего имущества в многоквартирном доме отдельным категориям граждан, проживающих на территории Приморского края" и признании утратившими силу отдельных законодательных актов Приморского края</w:t>
      </w:r>
      <w:r w:rsidR="00874992" w:rsidRPr="00874992">
        <w:t>"</w:t>
      </w:r>
      <w:r w:rsidR="00874992">
        <w:t>.</w:t>
      </w: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967FE6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>3</w:t>
      </w:r>
      <w:r w:rsidR="00F65753">
        <w:t xml:space="preserve">.Поручить </w:t>
      </w:r>
      <w:proofErr w:type="spellStart"/>
      <w:r w:rsidR="00F65753">
        <w:t>Чемерису</w:t>
      </w:r>
      <w:proofErr w:type="spellEnd"/>
      <w:r w:rsidR="00F65753">
        <w:t xml:space="preserve"> И.С., председателю комитета Законодательного Собрания по социальной политике и защите прав граждан, выступить </w:t>
      </w:r>
      <w:r w:rsidR="00F65753">
        <w:br/>
        <w:t>на заседании Законодательного Собрания с докладом по данному вопросу.</w:t>
      </w: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967FE6" w:rsidRPr="0019592A" w:rsidRDefault="00967FE6" w:rsidP="00967FE6">
      <w:pPr>
        <w:jc w:val="both"/>
        <w:rPr>
          <w:szCs w:val="28"/>
        </w:rPr>
      </w:pPr>
      <w:r w:rsidRPr="0019592A">
        <w:rPr>
          <w:szCs w:val="28"/>
        </w:rPr>
        <w:tab/>
        <w:t xml:space="preserve">4.Определить время, необходимое для рассмотрения Законодательным Собранием данного законопроекта, </w:t>
      </w:r>
      <w:r w:rsidR="004C2B0A">
        <w:rPr>
          <w:szCs w:val="28"/>
        </w:rPr>
        <w:t>-</w:t>
      </w:r>
      <w:r w:rsidRPr="0019592A">
        <w:rPr>
          <w:szCs w:val="28"/>
        </w:rPr>
        <w:t xml:space="preserve"> </w:t>
      </w:r>
      <w:r>
        <w:rPr>
          <w:szCs w:val="28"/>
        </w:rPr>
        <w:t>5</w:t>
      </w:r>
      <w:r w:rsidRPr="0019592A">
        <w:rPr>
          <w:szCs w:val="28"/>
        </w:rPr>
        <w:t xml:space="preserve"> минут, в том числе для доклада </w:t>
      </w:r>
      <w:r w:rsidR="004C2B0A">
        <w:rPr>
          <w:szCs w:val="28"/>
        </w:rPr>
        <w:t>-</w:t>
      </w:r>
      <w:r>
        <w:rPr>
          <w:szCs w:val="28"/>
        </w:rPr>
        <w:t xml:space="preserve"> </w:t>
      </w:r>
      <w:r>
        <w:rPr>
          <w:szCs w:val="28"/>
        </w:rPr>
        <w:br/>
        <w:t>3</w:t>
      </w:r>
      <w:r w:rsidRPr="0019592A">
        <w:rPr>
          <w:szCs w:val="28"/>
        </w:rPr>
        <w:t xml:space="preserve"> минут</w:t>
      </w:r>
      <w:r>
        <w:rPr>
          <w:szCs w:val="28"/>
        </w:rPr>
        <w:t>ы</w:t>
      </w:r>
      <w:r w:rsidRPr="0019592A">
        <w:rPr>
          <w:szCs w:val="28"/>
        </w:rPr>
        <w:t>.</w:t>
      </w:r>
    </w:p>
    <w:p w:rsidR="00F65753" w:rsidRDefault="00F65753" w:rsidP="00F65753">
      <w:pPr>
        <w:ind w:firstLine="709"/>
        <w:jc w:val="both"/>
        <w:rPr>
          <w:szCs w:val="28"/>
        </w:rPr>
      </w:pPr>
    </w:p>
    <w:p w:rsidR="00F65753" w:rsidRDefault="00F65753" w:rsidP="00F65753">
      <w:pPr>
        <w:pStyle w:val="30"/>
        <w:spacing w:after="0"/>
        <w:rPr>
          <w:sz w:val="28"/>
          <w:szCs w:val="28"/>
        </w:rPr>
      </w:pPr>
    </w:p>
    <w:p w:rsidR="00F65753" w:rsidRDefault="00F65753" w:rsidP="00F65753">
      <w:pPr>
        <w:pStyle w:val="30"/>
        <w:spacing w:after="0"/>
        <w:rPr>
          <w:sz w:val="28"/>
          <w:szCs w:val="28"/>
        </w:rPr>
      </w:pPr>
    </w:p>
    <w:p w:rsidR="00F65753" w:rsidRPr="007233D9" w:rsidRDefault="00F65753" w:rsidP="00F65753">
      <w:pPr>
        <w:rPr>
          <w:szCs w:val="28"/>
        </w:rPr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И.С. </w:t>
      </w:r>
      <w:proofErr w:type="spellStart"/>
      <w:r>
        <w:rPr>
          <w:szCs w:val="28"/>
        </w:rPr>
        <w:t>Чемерис</w:t>
      </w:r>
      <w:proofErr w:type="spellEnd"/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F65753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423F" w:rsidRDefault="00E0423F">
      <w:r>
        <w:separator/>
      </w:r>
    </w:p>
  </w:endnote>
  <w:endnote w:type="continuationSeparator" w:id="0">
    <w:p w:rsidR="00E0423F" w:rsidRDefault="00E04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423F" w:rsidRDefault="00E0423F">
      <w:r>
        <w:separator/>
      </w:r>
    </w:p>
  </w:footnote>
  <w:footnote w:type="continuationSeparator" w:id="0">
    <w:p w:rsidR="00E0423F" w:rsidRDefault="00E042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28748749"/>
      <w:docPartObj>
        <w:docPartGallery w:val="Page Numbers (Top of Page)"/>
        <w:docPartUnique/>
      </w:docPartObj>
    </w:sdtPr>
    <w:sdtEndPr/>
    <w:sdtContent>
      <w:p w:rsidR="00F65753" w:rsidRDefault="00F65753" w:rsidP="00A70F4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6A6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3C61"/>
    <w:rsid w:val="00074729"/>
    <w:rsid w:val="00080DED"/>
    <w:rsid w:val="000A3721"/>
    <w:rsid w:val="00160F97"/>
    <w:rsid w:val="001670AD"/>
    <w:rsid w:val="001B3A35"/>
    <w:rsid w:val="001B6F88"/>
    <w:rsid w:val="001C5162"/>
    <w:rsid w:val="001E0D54"/>
    <w:rsid w:val="0020003C"/>
    <w:rsid w:val="00201CE1"/>
    <w:rsid w:val="00265E2B"/>
    <w:rsid w:val="00272C42"/>
    <w:rsid w:val="002E40C6"/>
    <w:rsid w:val="00357541"/>
    <w:rsid w:val="003762B2"/>
    <w:rsid w:val="00383131"/>
    <w:rsid w:val="003B4C86"/>
    <w:rsid w:val="003D4A28"/>
    <w:rsid w:val="003F2358"/>
    <w:rsid w:val="00400235"/>
    <w:rsid w:val="004060BD"/>
    <w:rsid w:val="00461E2B"/>
    <w:rsid w:val="004B235E"/>
    <w:rsid w:val="004B5F68"/>
    <w:rsid w:val="004C2B0A"/>
    <w:rsid w:val="004D601D"/>
    <w:rsid w:val="004E7C3E"/>
    <w:rsid w:val="00577915"/>
    <w:rsid w:val="005925B9"/>
    <w:rsid w:val="005A48A9"/>
    <w:rsid w:val="005C32F6"/>
    <w:rsid w:val="005E3FED"/>
    <w:rsid w:val="00692570"/>
    <w:rsid w:val="00692D49"/>
    <w:rsid w:val="006D25F2"/>
    <w:rsid w:val="006E6DC8"/>
    <w:rsid w:val="00700FF0"/>
    <w:rsid w:val="007128C1"/>
    <w:rsid w:val="007258FB"/>
    <w:rsid w:val="007477FC"/>
    <w:rsid w:val="00751091"/>
    <w:rsid w:val="007550D2"/>
    <w:rsid w:val="007601FC"/>
    <w:rsid w:val="00771585"/>
    <w:rsid w:val="0077731F"/>
    <w:rsid w:val="007A2FF6"/>
    <w:rsid w:val="007E6779"/>
    <w:rsid w:val="007F0598"/>
    <w:rsid w:val="00833702"/>
    <w:rsid w:val="008602F8"/>
    <w:rsid w:val="00861A45"/>
    <w:rsid w:val="00874992"/>
    <w:rsid w:val="0087792E"/>
    <w:rsid w:val="0088589F"/>
    <w:rsid w:val="008B76B0"/>
    <w:rsid w:val="008C1B5B"/>
    <w:rsid w:val="008E158E"/>
    <w:rsid w:val="008E7757"/>
    <w:rsid w:val="00967FE6"/>
    <w:rsid w:val="00975169"/>
    <w:rsid w:val="009808D3"/>
    <w:rsid w:val="0099314B"/>
    <w:rsid w:val="009C4876"/>
    <w:rsid w:val="009E33C2"/>
    <w:rsid w:val="009E5CD9"/>
    <w:rsid w:val="009F0165"/>
    <w:rsid w:val="009F626B"/>
    <w:rsid w:val="00A16E21"/>
    <w:rsid w:val="00A3078B"/>
    <w:rsid w:val="00A70F46"/>
    <w:rsid w:val="00A94B3D"/>
    <w:rsid w:val="00A97609"/>
    <w:rsid w:val="00AC5EBF"/>
    <w:rsid w:val="00AD1004"/>
    <w:rsid w:val="00AE1D5F"/>
    <w:rsid w:val="00B13A25"/>
    <w:rsid w:val="00B57E10"/>
    <w:rsid w:val="00B668A9"/>
    <w:rsid w:val="00B803DE"/>
    <w:rsid w:val="00BB7A28"/>
    <w:rsid w:val="00BD607C"/>
    <w:rsid w:val="00BE16C2"/>
    <w:rsid w:val="00C300E0"/>
    <w:rsid w:val="00C929D3"/>
    <w:rsid w:val="00C9335B"/>
    <w:rsid w:val="00C958B6"/>
    <w:rsid w:val="00CA6A65"/>
    <w:rsid w:val="00D17A7A"/>
    <w:rsid w:val="00D4029D"/>
    <w:rsid w:val="00D60071"/>
    <w:rsid w:val="00DA3943"/>
    <w:rsid w:val="00DA71AE"/>
    <w:rsid w:val="00DC26FB"/>
    <w:rsid w:val="00E01299"/>
    <w:rsid w:val="00E0423F"/>
    <w:rsid w:val="00E326C2"/>
    <w:rsid w:val="00E77161"/>
    <w:rsid w:val="00E82B30"/>
    <w:rsid w:val="00E85955"/>
    <w:rsid w:val="00F01DD8"/>
    <w:rsid w:val="00F15090"/>
    <w:rsid w:val="00F34152"/>
    <w:rsid w:val="00F65753"/>
    <w:rsid w:val="00FD7074"/>
    <w:rsid w:val="00FD7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740D79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79</TotalTime>
  <Pages>2</Pages>
  <Words>571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Михова Марина Сергеевна</cp:lastModifiedBy>
  <cp:revision>95</cp:revision>
  <cp:lastPrinted>2019-04-04T02:36:00Z</cp:lastPrinted>
  <dcterms:created xsi:type="dcterms:W3CDTF">2019-01-14T03:04:00Z</dcterms:created>
  <dcterms:modified xsi:type="dcterms:W3CDTF">2019-04-09T03:40:00Z</dcterms:modified>
</cp:coreProperties>
</file>