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DA49AC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50AA393" wp14:editId="343236D0">
                <wp:simplePos x="0" y="0"/>
                <wp:positionH relativeFrom="page">
                  <wp:posOffset>4899660</wp:posOffset>
                </wp:positionH>
                <wp:positionV relativeFrom="page">
                  <wp:posOffset>605790</wp:posOffset>
                </wp:positionV>
                <wp:extent cx="2188845" cy="73152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884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597A" w:rsidRDefault="00275470" w:rsidP="000716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</w:t>
                            </w:r>
                            <w:r w:rsidR="0073597A"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275470" w:rsidRDefault="0073597A" w:rsidP="000716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</w:t>
                            </w:r>
                          </w:p>
                          <w:p w:rsidR="001B1025" w:rsidRDefault="0073597A" w:rsidP="000716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защите прав граждан</w:t>
                            </w:r>
                            <w:r w:rsidR="006B0C24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AA39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85.8pt;margin-top:47.7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" o:allowincell="f" stroked="f">
                <v:textbox inset="0,0,0,0">
                  <w:txbxContent>
                    <w:p w:rsidR="0073597A" w:rsidRDefault="00275470" w:rsidP="0007166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подготовлен </w:t>
                      </w:r>
                      <w:r w:rsidR="0073597A">
                        <w:rPr>
                          <w:sz w:val="20"/>
                        </w:rPr>
                        <w:t xml:space="preserve">комитетом Законодательного Собрания </w:t>
                      </w:r>
                    </w:p>
                    <w:p w:rsidR="00275470" w:rsidRDefault="0073597A" w:rsidP="0007166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</w:t>
                      </w:r>
                    </w:p>
                    <w:p w:rsidR="001B1025" w:rsidRDefault="0073597A" w:rsidP="0007166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и защите прав граждан</w:t>
                      </w:r>
                      <w:r w:rsidR="006B0C24"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BE0544">
            <w:pPr>
              <w:pStyle w:val="1"/>
              <w:jc w:val="center"/>
            </w:pP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C6E1D" w:rsidRPr="001C6E1D" w:rsidRDefault="00187843" w:rsidP="001C6E1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 ВНЕСЕНИИ ИЗМЕНЕНИ</w:t>
      </w:r>
      <w:r w:rsidR="001C6E1D">
        <w:rPr>
          <w:b/>
          <w:szCs w:val="28"/>
        </w:rPr>
        <w:t>Й</w:t>
      </w:r>
      <w:r>
        <w:rPr>
          <w:b/>
          <w:szCs w:val="28"/>
        </w:rPr>
        <w:t xml:space="preserve"> В СТАТЬЮ </w:t>
      </w:r>
      <w:r w:rsidR="001C6E1D">
        <w:rPr>
          <w:b/>
          <w:szCs w:val="28"/>
        </w:rPr>
        <w:t>6</w:t>
      </w:r>
      <w:r>
        <w:rPr>
          <w:b/>
          <w:szCs w:val="28"/>
        </w:rPr>
        <w:t xml:space="preserve"> ЗАКОНА </w:t>
      </w:r>
      <w:r w:rsidR="001C6E1D">
        <w:rPr>
          <w:b/>
          <w:szCs w:val="28"/>
        </w:rPr>
        <w:br/>
      </w:r>
      <w:r>
        <w:rPr>
          <w:b/>
          <w:szCs w:val="28"/>
        </w:rPr>
        <w:t>ПРИМОРСКОГО КРАЯ "</w:t>
      </w:r>
      <w:r w:rsidR="001C6E1D" w:rsidRPr="001C6E1D">
        <w:rPr>
          <w:b/>
          <w:szCs w:val="28"/>
        </w:rPr>
        <w:t>О ПРЕДОСТАВЛЕНИИ КОМПЕНСАЦИИ РАСХОДОВ НА УПЛАТУ ВЗНОСА</w:t>
      </w:r>
      <w:r w:rsidR="001C6E1D">
        <w:rPr>
          <w:b/>
          <w:szCs w:val="28"/>
        </w:rPr>
        <w:t xml:space="preserve"> </w:t>
      </w:r>
      <w:r w:rsidR="001C6E1D" w:rsidRPr="001C6E1D">
        <w:rPr>
          <w:b/>
          <w:szCs w:val="28"/>
        </w:rPr>
        <w:t>НА КАПИТАЛЬНЫЙ РЕМОНТ ОБЩЕГО ИМУЩЕСТВА В МНОГОКВАРТИРНОМ</w:t>
      </w:r>
    </w:p>
    <w:p w:rsidR="001C6E1D" w:rsidRPr="001C6E1D" w:rsidRDefault="001C6E1D" w:rsidP="001C6E1D">
      <w:pPr>
        <w:pStyle w:val="a3"/>
        <w:jc w:val="center"/>
        <w:rPr>
          <w:b/>
          <w:szCs w:val="28"/>
        </w:rPr>
      </w:pPr>
      <w:r w:rsidRPr="001C6E1D">
        <w:rPr>
          <w:b/>
          <w:szCs w:val="28"/>
        </w:rPr>
        <w:t>ДОМЕ ОТДЕЛЬНЫМ КАТЕГОРИЯМ ГРАЖДАН, ПРОЖИВАЮЩИХ</w:t>
      </w:r>
    </w:p>
    <w:p w:rsidR="00BA47BA" w:rsidRPr="00440D95" w:rsidRDefault="001C6E1D" w:rsidP="001C6E1D">
      <w:pPr>
        <w:pStyle w:val="a3"/>
        <w:jc w:val="center"/>
        <w:rPr>
          <w:b/>
          <w:szCs w:val="28"/>
        </w:rPr>
      </w:pPr>
      <w:r w:rsidRPr="001C6E1D">
        <w:rPr>
          <w:b/>
          <w:szCs w:val="28"/>
        </w:rPr>
        <w:t>НА ТЕРРИТОРИИ ПРИМОРСКОГО КРАЯ</w:t>
      </w:r>
      <w:r w:rsidR="00187843">
        <w:rPr>
          <w:b/>
          <w:szCs w:val="28"/>
        </w:rPr>
        <w:t xml:space="preserve">" И </w:t>
      </w:r>
      <w:r w:rsidR="00822A4F" w:rsidRPr="00822A4F">
        <w:rPr>
          <w:b/>
          <w:szCs w:val="28"/>
        </w:rPr>
        <w:t xml:space="preserve">ПРИЗНАНИИ УТРАТИВШИМИ СИЛУ ОТДЕЛЬНЫХ ЗАКОНОДАТЕЛЬНЫХ АКТОВ ПРИМОРСКОГО КРАЯ 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 w:rsidR="007D4B0A">
        <w:rPr>
          <w:szCs w:val="28"/>
        </w:rPr>
        <w:t xml:space="preserve"> </w:t>
      </w:r>
      <w:r w:rsidR="00275470">
        <w:rPr>
          <w:szCs w:val="28"/>
        </w:rPr>
        <w:t xml:space="preserve">27 февраля 2019 года </w:t>
      </w:r>
      <w:r w:rsidR="007D4B0A">
        <w:rPr>
          <w:szCs w:val="28"/>
        </w:rPr>
        <w:t>в первом чтении</w:t>
      </w:r>
    </w:p>
    <w:p w:rsidR="007D4B0A" w:rsidRPr="00440D95" w:rsidRDefault="007D4B0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</w:p>
    <w:p w:rsidR="00A71580" w:rsidRPr="00A71580" w:rsidRDefault="00A71580" w:rsidP="00A71580">
      <w:pPr>
        <w:ind w:firstLine="709"/>
        <w:jc w:val="both"/>
        <w:rPr>
          <w:rFonts w:ascii="TimesNewRomanPSMT" w:hAnsi="TimesNewRomanPSMT" w:cs="TimesNewRomanPSMT"/>
          <w:szCs w:val="28"/>
        </w:rPr>
      </w:pPr>
      <w:r w:rsidRPr="00A71580">
        <w:rPr>
          <w:rFonts w:ascii="TimesNewRomanPSMT" w:hAnsi="TimesNewRomanPSMT" w:cs="TimesNewRomanPSMT"/>
          <w:szCs w:val="28"/>
        </w:rPr>
        <w:t>СТАТЬЯ 1.</w:t>
      </w:r>
    </w:p>
    <w:p w:rsidR="00A71580" w:rsidRDefault="00A71580" w:rsidP="00A71580">
      <w:pPr>
        <w:ind w:firstLine="709"/>
        <w:jc w:val="both"/>
        <w:rPr>
          <w:rFonts w:ascii="TimesNewRomanPSMT" w:hAnsi="TimesNewRomanPSMT" w:cs="TimesNewRomanPSMT"/>
          <w:szCs w:val="28"/>
        </w:rPr>
      </w:pPr>
      <w:r w:rsidRPr="00A71580">
        <w:rPr>
          <w:rFonts w:ascii="TimesNewRomanPSMT" w:hAnsi="TimesNewRomanPSMT" w:cs="TimesNewRomanPSMT"/>
          <w:szCs w:val="28"/>
        </w:rPr>
        <w:t>Внести в статью 6 Закона Приморского края от 17 июня 2016 года</w:t>
      </w:r>
      <w:r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 xml:space="preserve">№ 848-КЗ "О предоставлении компенсации расходов на уплату взноса </w:t>
      </w:r>
      <w:r w:rsidR="001E351D"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на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капитальный ремонт общего имущества в многоквартирном доме отдельным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категориям граждан, проживающих на территории Приморского края"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 xml:space="preserve">(Ведомости Законодательного Собрания Приморского края, 2016, </w:t>
      </w:r>
      <w:r w:rsidR="001E351D"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№ 164, стр.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 xml:space="preserve">44; 2018, № 66, стр. 33, </w:t>
      </w:r>
      <w:r w:rsidR="00A365A2">
        <w:rPr>
          <w:rFonts w:ascii="TimesNewRomanPSMT" w:hAnsi="TimesNewRomanPSMT" w:cs="TimesNewRomanPSMT"/>
          <w:szCs w:val="28"/>
        </w:rPr>
        <w:t xml:space="preserve">стр. 51, </w:t>
      </w:r>
      <w:r w:rsidRPr="00A71580">
        <w:rPr>
          <w:rFonts w:ascii="TimesNewRomanPSMT" w:hAnsi="TimesNewRomanPSMT" w:cs="TimesNewRomanPSMT"/>
          <w:szCs w:val="28"/>
        </w:rPr>
        <w:t>№ 70, с</w:t>
      </w:r>
      <w:r w:rsidR="00A064E6">
        <w:rPr>
          <w:rFonts w:ascii="TimesNewRomanPSMT" w:hAnsi="TimesNewRomanPSMT" w:cs="TimesNewRomanPSMT"/>
          <w:szCs w:val="28"/>
        </w:rPr>
        <w:t>тр</w:t>
      </w:r>
      <w:r w:rsidRPr="00A71580">
        <w:rPr>
          <w:rFonts w:ascii="TimesNewRomanPSMT" w:hAnsi="TimesNewRomanPSMT" w:cs="TimesNewRomanPSMT"/>
          <w:szCs w:val="28"/>
        </w:rPr>
        <w:t xml:space="preserve">. 15) изменения, изложив </w:t>
      </w:r>
      <w:r w:rsidR="001E351D"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ее в следующей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редакции:</w:t>
      </w:r>
    </w:p>
    <w:p w:rsidR="00A71580" w:rsidRPr="00A71580" w:rsidRDefault="00A71580" w:rsidP="00A71580">
      <w:pPr>
        <w:ind w:firstLine="709"/>
        <w:jc w:val="both"/>
        <w:rPr>
          <w:rFonts w:ascii="TimesNewRomanPSMT" w:hAnsi="TimesNewRomanPSMT" w:cs="TimesNewRomanPSMT"/>
          <w:szCs w:val="28"/>
        </w:rPr>
      </w:pPr>
      <w:r w:rsidRPr="00A71580">
        <w:rPr>
          <w:rFonts w:ascii="TimesNewRomanPSMT" w:hAnsi="TimesNewRomanPSMT" w:cs="TimesNewRomanPSMT"/>
          <w:szCs w:val="28"/>
        </w:rPr>
        <w:t>"СТАТЬЯ 6.</w:t>
      </w:r>
    </w:p>
    <w:p w:rsidR="00A71580" w:rsidRPr="00A71580" w:rsidRDefault="00A71580" w:rsidP="00A71580">
      <w:pPr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</w:t>
      </w:r>
      <w:r w:rsidRPr="00A71580">
        <w:rPr>
          <w:rFonts w:ascii="TimesNewRomanPSMT" w:hAnsi="TimesNewRomanPSMT" w:cs="TimesNewRomanPSMT"/>
          <w:szCs w:val="28"/>
        </w:rPr>
        <w:t xml:space="preserve">Настоящий Закон вступает в силу с 1 июля 2016 года </w:t>
      </w:r>
      <w:r w:rsidR="00DF6248"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и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 xml:space="preserve">распространяется на правоотношения по выплате компенсации расходов </w:t>
      </w:r>
      <w:r w:rsidR="00DF6248"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на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 xml:space="preserve">уплату взноса на капитальный ремонт общего имущества </w:t>
      </w:r>
      <w:r w:rsidR="00DF6248"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в многоквартирных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домах, расположенных на территории Приморского края, возникших и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понесенных лицами, указанными в части 1 статьи 2 настоящего Закона, со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дня вступления настоящего Закона в силу.</w:t>
      </w:r>
    </w:p>
    <w:p w:rsidR="00A71580" w:rsidRPr="00A71580" w:rsidRDefault="00A71580" w:rsidP="00A71580">
      <w:pPr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2.</w:t>
      </w:r>
      <w:r w:rsidRPr="00A71580">
        <w:rPr>
          <w:rFonts w:ascii="TimesNewRomanPSMT" w:hAnsi="TimesNewRomanPSMT" w:cs="TimesNewRomanPSMT"/>
          <w:szCs w:val="28"/>
        </w:rPr>
        <w:t>С 1 декабря 2018 года лица, указанные в части 1 статьи 2 настоящего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Закона, получают компенсацию расходов на уплату взноса на капитальный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 xml:space="preserve">ремонт общего имущества в многоквартирных домах, расположенных </w:t>
      </w:r>
      <w:r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на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территории Приморского края, в соответствии со статьей 7</w:t>
      </w:r>
      <w:r w:rsidRPr="00A71580">
        <w:rPr>
          <w:rFonts w:ascii="TimesNewRomanPSMT" w:hAnsi="TimesNewRomanPSMT" w:cs="TimesNewRomanPSMT"/>
          <w:szCs w:val="28"/>
          <w:vertAlign w:val="superscript"/>
        </w:rPr>
        <w:t>5</w:t>
      </w:r>
      <w:r w:rsidRPr="00A71580">
        <w:rPr>
          <w:rFonts w:ascii="TimesNewRomanPSMT" w:hAnsi="TimesNewRomanPSMT" w:cs="TimesNewRomanPSMT"/>
          <w:szCs w:val="28"/>
        </w:rPr>
        <w:t xml:space="preserve"> Закона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Приморского края от 29 декабря 2004 года № 206-КЗ "О социальной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поддержке льготных категорий граждан, проживающих на территории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Приморского края".</w:t>
      </w:r>
    </w:p>
    <w:p w:rsidR="005D4D0D" w:rsidRPr="008E01F4" w:rsidRDefault="005D4D0D" w:rsidP="005D4D0D">
      <w:pPr>
        <w:ind w:firstLine="709"/>
        <w:jc w:val="both"/>
        <w:rPr>
          <w:rFonts w:ascii="TimesNewRomanPSMT" w:hAnsi="TimesNewRomanPSMT" w:cs="TimesNewRomanPSMT"/>
          <w:szCs w:val="28"/>
        </w:rPr>
      </w:pPr>
      <w:r w:rsidRPr="00A71580">
        <w:rPr>
          <w:rFonts w:ascii="TimesNewRomanPSMT" w:hAnsi="TimesNewRomanPSMT" w:cs="TimesNewRomanPSMT"/>
          <w:szCs w:val="28"/>
        </w:rPr>
        <w:t xml:space="preserve">Лица, указанные в части 1 статьи 2 настоящего Закона, </w:t>
      </w:r>
      <w:r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не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 xml:space="preserve">обратившиеся в период с 1 июля 2016 года по 30 ноября 2018 года </w:t>
      </w:r>
      <w:r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за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компенсацией расходов на уплату взноса на капитальный ремонт общего</w:t>
      </w:r>
      <w:r>
        <w:rPr>
          <w:rFonts w:ascii="TimesNewRomanPSMT" w:hAnsi="TimesNewRomanPSMT" w:cs="TimesNewRomanPSMT"/>
          <w:szCs w:val="28"/>
        </w:rPr>
        <w:t xml:space="preserve"> </w:t>
      </w:r>
      <w:r w:rsidRPr="008E01F4">
        <w:rPr>
          <w:rFonts w:ascii="TimesNewRomanPSMT" w:hAnsi="TimesNewRomanPSMT" w:cs="TimesNewRomanPSMT"/>
          <w:szCs w:val="28"/>
        </w:rPr>
        <w:t>имущества в многоквартирных домах, расположенных на территории</w:t>
      </w:r>
      <w:r>
        <w:rPr>
          <w:rFonts w:ascii="TimesNewRomanPSMT" w:hAnsi="TimesNewRomanPSMT" w:cs="TimesNewRomanPSMT"/>
          <w:szCs w:val="28"/>
        </w:rPr>
        <w:t xml:space="preserve"> </w:t>
      </w:r>
      <w:r w:rsidRPr="008E01F4">
        <w:rPr>
          <w:rFonts w:ascii="TimesNewRomanPSMT" w:hAnsi="TimesNewRomanPSMT" w:cs="TimesNewRomanPSMT"/>
          <w:szCs w:val="28"/>
        </w:rPr>
        <w:lastRenderedPageBreak/>
        <w:t>Приморского кр</w:t>
      </w:r>
      <w:r w:rsidR="00317592">
        <w:rPr>
          <w:rFonts w:ascii="TimesNewRomanPSMT" w:hAnsi="TimesNewRomanPSMT" w:cs="TimesNewRomanPSMT"/>
          <w:szCs w:val="28"/>
        </w:rPr>
        <w:t>ая, в соответствии с настоящим З</w:t>
      </w:r>
      <w:r w:rsidRPr="008E01F4">
        <w:rPr>
          <w:rFonts w:ascii="TimesNewRomanPSMT" w:hAnsi="TimesNewRomanPSMT" w:cs="TimesNewRomanPSMT"/>
          <w:szCs w:val="28"/>
        </w:rPr>
        <w:t>аконом, сохраняют право</w:t>
      </w:r>
      <w:r>
        <w:rPr>
          <w:rFonts w:ascii="TimesNewRomanPSMT" w:hAnsi="TimesNewRomanPSMT" w:cs="TimesNewRomanPSMT"/>
          <w:szCs w:val="28"/>
        </w:rPr>
        <w:t xml:space="preserve"> </w:t>
      </w:r>
      <w:r w:rsidRPr="008E01F4">
        <w:rPr>
          <w:rFonts w:ascii="TimesNewRomanPSMT" w:hAnsi="TimesNewRomanPSMT" w:cs="TimesNewRomanPSMT"/>
          <w:szCs w:val="28"/>
        </w:rPr>
        <w:t>обратиться с заявлением о ее назначении до 1 декабря 2019 года.</w:t>
      </w:r>
    </w:p>
    <w:p w:rsidR="005D4D0D" w:rsidRDefault="005D4D0D" w:rsidP="005D4D0D">
      <w:pPr>
        <w:ind w:firstLine="709"/>
        <w:jc w:val="both"/>
        <w:rPr>
          <w:rFonts w:ascii="TimesNewRomanPSMT" w:hAnsi="TimesNewRomanPSMT" w:cs="TimesNewRomanPSMT"/>
          <w:szCs w:val="28"/>
        </w:rPr>
      </w:pPr>
      <w:r w:rsidRPr="008E01F4">
        <w:rPr>
          <w:rFonts w:ascii="TimesNewRomanPSMT" w:hAnsi="TimesNewRomanPSMT" w:cs="TimesNewRomanPSMT"/>
          <w:szCs w:val="28"/>
        </w:rPr>
        <w:t>Порядок предоставления компенсации лицам, указанным в абзаце</w:t>
      </w:r>
      <w:r>
        <w:rPr>
          <w:rFonts w:ascii="TimesNewRomanPSMT" w:hAnsi="TimesNewRomanPSMT" w:cs="TimesNewRomanPSMT"/>
          <w:szCs w:val="28"/>
        </w:rPr>
        <w:t xml:space="preserve"> </w:t>
      </w:r>
      <w:r w:rsidRPr="008E01F4">
        <w:rPr>
          <w:rFonts w:ascii="TimesNewRomanPSMT" w:hAnsi="TimesNewRomanPSMT" w:cs="TimesNewRomanPSMT"/>
          <w:szCs w:val="28"/>
        </w:rPr>
        <w:t>втором настоящей части, устанавливается Администрацией Приморского</w:t>
      </w:r>
      <w:r>
        <w:rPr>
          <w:rFonts w:ascii="TimesNewRomanPSMT" w:hAnsi="TimesNewRomanPSMT" w:cs="TimesNewRomanPSMT"/>
          <w:szCs w:val="28"/>
        </w:rPr>
        <w:t xml:space="preserve"> </w:t>
      </w:r>
      <w:r w:rsidRPr="008E01F4">
        <w:rPr>
          <w:rFonts w:ascii="TimesNewRomanPSMT" w:hAnsi="TimesNewRomanPSMT" w:cs="TimesNewRomanPSMT"/>
          <w:szCs w:val="28"/>
        </w:rPr>
        <w:t>края.".</w:t>
      </w:r>
    </w:p>
    <w:p w:rsidR="005D4D0D" w:rsidRDefault="005D4D0D" w:rsidP="005D4D0D">
      <w:pPr>
        <w:ind w:firstLine="709"/>
        <w:jc w:val="both"/>
        <w:rPr>
          <w:rFonts w:ascii="TimesNewRomanPSMT" w:hAnsi="TimesNewRomanPSMT" w:cs="TimesNewRomanPSMT"/>
          <w:szCs w:val="28"/>
        </w:rPr>
      </w:pPr>
    </w:p>
    <w:p w:rsidR="006B0C24" w:rsidRDefault="006B0C24" w:rsidP="005D4D0D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AA6FD5" w:rsidRDefault="0073597A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597A">
        <w:rPr>
          <w:szCs w:val="28"/>
        </w:rPr>
        <w:t>Признать утратившим</w:t>
      </w:r>
      <w:r w:rsidR="00AA6FD5">
        <w:rPr>
          <w:szCs w:val="28"/>
        </w:rPr>
        <w:t>и</w:t>
      </w:r>
      <w:r w:rsidRPr="0073597A">
        <w:rPr>
          <w:szCs w:val="28"/>
        </w:rPr>
        <w:t xml:space="preserve"> силу</w:t>
      </w:r>
      <w:r w:rsidR="00AA6FD5">
        <w:rPr>
          <w:szCs w:val="28"/>
        </w:rPr>
        <w:t>:</w:t>
      </w:r>
    </w:p>
    <w:p w:rsidR="00AA6FD5" w:rsidRDefault="00AA6FD5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73597A" w:rsidRPr="0073597A">
        <w:rPr>
          <w:szCs w:val="28"/>
        </w:rPr>
        <w:t xml:space="preserve">Закон Приморского края от 17 июня 2016 года № 848-КЗ </w:t>
      </w:r>
      <w:r>
        <w:rPr>
          <w:szCs w:val="28"/>
        </w:rPr>
        <w:br/>
      </w:r>
      <w:r w:rsidR="0073597A" w:rsidRPr="0073597A">
        <w:rPr>
          <w:szCs w:val="28"/>
        </w:rPr>
        <w:t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</w:t>
      </w:r>
      <w:r w:rsidR="00F90FF6">
        <w:rPr>
          <w:szCs w:val="28"/>
        </w:rPr>
        <w:t>"</w:t>
      </w:r>
      <w:r w:rsidR="0073597A" w:rsidRPr="0073597A">
        <w:rPr>
          <w:szCs w:val="28"/>
        </w:rPr>
        <w:t xml:space="preserve"> (Ведомости Законодательного Со</w:t>
      </w:r>
      <w:r w:rsidR="0073597A">
        <w:rPr>
          <w:szCs w:val="28"/>
        </w:rPr>
        <w:t>брания Приморского края, 2016, №</w:t>
      </w:r>
      <w:r w:rsidR="0073597A" w:rsidRPr="0073597A">
        <w:rPr>
          <w:szCs w:val="28"/>
        </w:rPr>
        <w:t xml:space="preserve"> 164, стр. 44</w:t>
      </w:r>
      <w:r>
        <w:rPr>
          <w:szCs w:val="28"/>
        </w:rPr>
        <w:t>)</w:t>
      </w:r>
      <w:r w:rsidR="0073597A" w:rsidRPr="0073597A">
        <w:rPr>
          <w:szCs w:val="28"/>
        </w:rPr>
        <w:t>;</w:t>
      </w:r>
    </w:p>
    <w:p w:rsidR="00AA6FD5" w:rsidRDefault="00AA6FD5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2)статью 8</w:t>
      </w:r>
      <w:r w:rsidRPr="00AA6FD5">
        <w:t xml:space="preserve"> </w:t>
      </w:r>
      <w:r w:rsidRPr="00AA6FD5">
        <w:rPr>
          <w:szCs w:val="28"/>
        </w:rPr>
        <w:t>Закон</w:t>
      </w:r>
      <w:r>
        <w:rPr>
          <w:szCs w:val="28"/>
        </w:rPr>
        <w:t>а</w:t>
      </w:r>
      <w:r w:rsidRPr="00AA6FD5">
        <w:rPr>
          <w:szCs w:val="28"/>
        </w:rPr>
        <w:t xml:space="preserve"> Приморского края от 8</w:t>
      </w:r>
      <w:r>
        <w:rPr>
          <w:szCs w:val="28"/>
        </w:rPr>
        <w:t xml:space="preserve"> октября </w:t>
      </w:r>
      <w:r w:rsidRPr="00AA6FD5">
        <w:rPr>
          <w:szCs w:val="28"/>
        </w:rPr>
        <w:t>2018</w:t>
      </w:r>
      <w:r>
        <w:rPr>
          <w:szCs w:val="28"/>
        </w:rPr>
        <w:t xml:space="preserve"> года</w:t>
      </w:r>
      <w:r w:rsidRPr="00AA6FD5">
        <w:rPr>
          <w:szCs w:val="28"/>
        </w:rPr>
        <w:t xml:space="preserve"> </w:t>
      </w:r>
      <w:r>
        <w:rPr>
          <w:szCs w:val="28"/>
        </w:rPr>
        <w:t>№</w:t>
      </w:r>
      <w:r w:rsidRPr="00AA6FD5">
        <w:rPr>
          <w:szCs w:val="28"/>
        </w:rPr>
        <w:t xml:space="preserve"> 346-КЗ "О внесении изменений в отдельные законодательные акты Приморского края в части учета и совершенствования предоставления мер социальной поддержки" (Ведомости Законодательного Собрания Приморского края, 201</w:t>
      </w:r>
      <w:r>
        <w:rPr>
          <w:szCs w:val="28"/>
        </w:rPr>
        <w:t>8</w:t>
      </w:r>
      <w:r w:rsidRPr="00AA6FD5">
        <w:rPr>
          <w:szCs w:val="28"/>
        </w:rPr>
        <w:t xml:space="preserve">, № </w:t>
      </w:r>
      <w:r>
        <w:rPr>
          <w:szCs w:val="28"/>
        </w:rPr>
        <w:t>66, стр. 33</w:t>
      </w:r>
      <w:r w:rsidRPr="00AA6FD5">
        <w:rPr>
          <w:szCs w:val="28"/>
        </w:rPr>
        <w:t>)</w:t>
      </w:r>
      <w:r>
        <w:rPr>
          <w:szCs w:val="28"/>
        </w:rPr>
        <w:t>;</w:t>
      </w:r>
    </w:p>
    <w:p w:rsidR="00C33E63" w:rsidRDefault="00C33E63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C33E63">
        <w:rPr>
          <w:szCs w:val="28"/>
        </w:rPr>
        <w:t>Закон Приморского края от 8</w:t>
      </w:r>
      <w:r>
        <w:rPr>
          <w:szCs w:val="28"/>
        </w:rPr>
        <w:t xml:space="preserve"> октября </w:t>
      </w:r>
      <w:r w:rsidRPr="00C33E63">
        <w:rPr>
          <w:szCs w:val="28"/>
        </w:rPr>
        <w:t>2018</w:t>
      </w:r>
      <w:r>
        <w:rPr>
          <w:szCs w:val="28"/>
        </w:rPr>
        <w:t xml:space="preserve"> года</w:t>
      </w:r>
      <w:r w:rsidRPr="00C33E63">
        <w:rPr>
          <w:szCs w:val="28"/>
        </w:rPr>
        <w:t xml:space="preserve"> </w:t>
      </w:r>
      <w:r>
        <w:rPr>
          <w:szCs w:val="28"/>
        </w:rPr>
        <w:t>№</w:t>
      </w:r>
      <w:r w:rsidRPr="00C33E63">
        <w:rPr>
          <w:szCs w:val="28"/>
        </w:rPr>
        <w:t xml:space="preserve"> 354-КЗ </w:t>
      </w:r>
      <w:r>
        <w:rPr>
          <w:szCs w:val="28"/>
        </w:rPr>
        <w:br/>
      </w:r>
      <w:r w:rsidRPr="00C33E63">
        <w:rPr>
          <w:szCs w:val="28"/>
        </w:rPr>
        <w:t xml:space="preserve">"О внесении изменений в статью 2 Закона Приморского края </w:t>
      </w:r>
      <w:r>
        <w:rPr>
          <w:szCs w:val="28"/>
        </w:rPr>
        <w:br/>
      </w:r>
      <w:r w:rsidRPr="00C33E63">
        <w:rPr>
          <w:szCs w:val="28"/>
        </w:rPr>
        <w:t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</w:t>
      </w:r>
      <w:r>
        <w:rPr>
          <w:szCs w:val="28"/>
        </w:rPr>
        <w:t>рского края, 2018, № 66, стр. 51</w:t>
      </w:r>
      <w:r w:rsidRPr="00C33E63">
        <w:rPr>
          <w:szCs w:val="28"/>
        </w:rPr>
        <w:t>)</w:t>
      </w:r>
      <w:r>
        <w:rPr>
          <w:szCs w:val="28"/>
        </w:rPr>
        <w:t>;</w:t>
      </w:r>
    </w:p>
    <w:p w:rsidR="00C33E63" w:rsidRDefault="00C33E63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C33E63">
        <w:rPr>
          <w:szCs w:val="28"/>
        </w:rPr>
        <w:t>Закон Приморского края от 30</w:t>
      </w:r>
      <w:r>
        <w:rPr>
          <w:szCs w:val="28"/>
        </w:rPr>
        <w:t xml:space="preserve"> октября </w:t>
      </w:r>
      <w:r w:rsidRPr="00C33E63">
        <w:rPr>
          <w:szCs w:val="28"/>
        </w:rPr>
        <w:t>2018</w:t>
      </w:r>
      <w:r>
        <w:rPr>
          <w:szCs w:val="28"/>
        </w:rPr>
        <w:t xml:space="preserve"> года</w:t>
      </w:r>
      <w:r w:rsidRPr="00C33E63">
        <w:rPr>
          <w:szCs w:val="28"/>
        </w:rPr>
        <w:t xml:space="preserve"> </w:t>
      </w:r>
      <w:r>
        <w:rPr>
          <w:szCs w:val="28"/>
        </w:rPr>
        <w:t>№</w:t>
      </w:r>
      <w:r w:rsidRPr="00C33E63">
        <w:rPr>
          <w:szCs w:val="28"/>
        </w:rPr>
        <w:t xml:space="preserve"> 368-КЗ </w:t>
      </w:r>
      <w:r>
        <w:rPr>
          <w:szCs w:val="28"/>
        </w:rPr>
        <w:br/>
      </w:r>
      <w:r w:rsidRPr="00C33E63">
        <w:rPr>
          <w:szCs w:val="28"/>
        </w:rPr>
        <w:t xml:space="preserve">"О внесении изменений в статью 2 Закона Приморского края </w:t>
      </w:r>
      <w:r>
        <w:rPr>
          <w:szCs w:val="28"/>
        </w:rPr>
        <w:br/>
      </w:r>
      <w:r w:rsidRPr="00C33E63">
        <w:rPr>
          <w:szCs w:val="28"/>
        </w:rPr>
        <w:t xml:space="preserve"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Приморского края, 2018, № </w:t>
      </w:r>
      <w:r>
        <w:rPr>
          <w:szCs w:val="28"/>
        </w:rPr>
        <w:t>70</w:t>
      </w:r>
      <w:r w:rsidRPr="00C33E63">
        <w:rPr>
          <w:szCs w:val="28"/>
        </w:rPr>
        <w:t xml:space="preserve">, стр. </w:t>
      </w:r>
      <w:r>
        <w:rPr>
          <w:szCs w:val="28"/>
        </w:rPr>
        <w:t>15</w:t>
      </w:r>
      <w:r w:rsidRPr="00C33E63">
        <w:rPr>
          <w:szCs w:val="28"/>
        </w:rPr>
        <w:t>)</w:t>
      </w:r>
      <w:r>
        <w:rPr>
          <w:szCs w:val="28"/>
        </w:rPr>
        <w:t>.</w:t>
      </w:r>
    </w:p>
    <w:p w:rsidR="006B0C24" w:rsidRDefault="006B0C24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B0C24" w:rsidRDefault="006B0C24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3.</w:t>
      </w:r>
    </w:p>
    <w:p w:rsidR="0040712A" w:rsidRPr="0040712A" w:rsidRDefault="0040712A" w:rsidP="0040712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0712A">
        <w:rPr>
          <w:szCs w:val="28"/>
        </w:rPr>
        <w:t>1.Настоящий Закон вступает в силу со дня его официального</w:t>
      </w:r>
      <w:r>
        <w:rPr>
          <w:szCs w:val="28"/>
        </w:rPr>
        <w:t xml:space="preserve"> </w:t>
      </w:r>
      <w:r w:rsidRPr="0040712A">
        <w:rPr>
          <w:szCs w:val="28"/>
        </w:rPr>
        <w:t>опубликования, за исключением статьи 2</w:t>
      </w:r>
      <w:r w:rsidR="00C91645">
        <w:rPr>
          <w:szCs w:val="28"/>
        </w:rPr>
        <w:t xml:space="preserve"> настоящего Закона</w:t>
      </w:r>
      <w:r w:rsidRPr="0040712A">
        <w:rPr>
          <w:szCs w:val="28"/>
        </w:rPr>
        <w:t>.</w:t>
      </w:r>
    </w:p>
    <w:p w:rsidR="0040712A" w:rsidRPr="0040712A" w:rsidRDefault="0040712A" w:rsidP="0040712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0712A">
        <w:rPr>
          <w:szCs w:val="28"/>
        </w:rPr>
        <w:t>2.Статья 2 настоящего Закона вступает в силу с 1 января 2020 года.</w:t>
      </w:r>
    </w:p>
    <w:p w:rsidR="00C526E6" w:rsidRDefault="00C526E6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0712A" w:rsidRDefault="0040712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236DA" w:rsidRPr="0028633B" w:rsidRDefault="00D236D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40712A">
        <w:rPr>
          <w:szCs w:val="28"/>
        </w:rPr>
        <w:t xml:space="preserve"> </w:t>
      </w:r>
      <w:r w:rsidRPr="0028633B">
        <w:rPr>
          <w:szCs w:val="28"/>
        </w:rPr>
        <w:t xml:space="preserve">   </w:t>
      </w:r>
      <w:r w:rsidR="002076A1">
        <w:rPr>
          <w:szCs w:val="28"/>
        </w:rPr>
        <w:t xml:space="preserve">          </w:t>
      </w:r>
      <w:r w:rsidRPr="0028633B">
        <w:rPr>
          <w:szCs w:val="28"/>
        </w:rPr>
        <w:t>О.Н. Кожемяко</w:t>
      </w:r>
    </w:p>
    <w:sectPr w:rsidR="003570D6" w:rsidRPr="00216B3C" w:rsidSect="00FB65BC">
      <w:headerReference w:type="even" r:id="rId7"/>
      <w:headerReference w:type="default" r:id="rId8"/>
      <w:footerReference w:type="first" r:id="rId9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525" w:rsidRDefault="00FC2525">
      <w:r>
        <w:separator/>
      </w:r>
    </w:p>
  </w:endnote>
  <w:endnote w:type="continuationSeparator" w:id="0">
    <w:p w:rsidR="00FC2525" w:rsidRDefault="00FC2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525" w:rsidRDefault="00FC2525">
      <w:r>
        <w:separator/>
      </w:r>
    </w:p>
  </w:footnote>
  <w:footnote w:type="continuationSeparator" w:id="0">
    <w:p w:rsidR="00FC2525" w:rsidRDefault="00FC2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8043730"/>
      <w:docPartObj>
        <w:docPartGallery w:val="Page Numbers (Top of Page)"/>
        <w:docPartUnique/>
      </w:docPartObj>
    </w:sdtPr>
    <w:sdtEndPr/>
    <w:sdtContent>
      <w:p w:rsidR="00A365A2" w:rsidRDefault="00A365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6D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779EF"/>
    <w:rsid w:val="000804B5"/>
    <w:rsid w:val="0008287F"/>
    <w:rsid w:val="00087C94"/>
    <w:rsid w:val="00091D39"/>
    <w:rsid w:val="0009371D"/>
    <w:rsid w:val="000941B0"/>
    <w:rsid w:val="000B3ECA"/>
    <w:rsid w:val="000C3434"/>
    <w:rsid w:val="000D1764"/>
    <w:rsid w:val="000D43F7"/>
    <w:rsid w:val="000D4C79"/>
    <w:rsid w:val="000D7212"/>
    <w:rsid w:val="000E3240"/>
    <w:rsid w:val="000E416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6314B"/>
    <w:rsid w:val="00172FB5"/>
    <w:rsid w:val="00174389"/>
    <w:rsid w:val="0018009E"/>
    <w:rsid w:val="00187843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C6E1D"/>
    <w:rsid w:val="001D5CEB"/>
    <w:rsid w:val="001E351D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5470"/>
    <w:rsid w:val="002778CA"/>
    <w:rsid w:val="002811C9"/>
    <w:rsid w:val="00281935"/>
    <w:rsid w:val="00283AEE"/>
    <w:rsid w:val="00286AF7"/>
    <w:rsid w:val="002A2B07"/>
    <w:rsid w:val="002A2CB6"/>
    <w:rsid w:val="002B5BA8"/>
    <w:rsid w:val="002C0176"/>
    <w:rsid w:val="002C1CE0"/>
    <w:rsid w:val="002C40D3"/>
    <w:rsid w:val="002C53C3"/>
    <w:rsid w:val="002D618A"/>
    <w:rsid w:val="002E0F01"/>
    <w:rsid w:val="002E58D7"/>
    <w:rsid w:val="002F3262"/>
    <w:rsid w:val="002F7240"/>
    <w:rsid w:val="003010FB"/>
    <w:rsid w:val="00312B30"/>
    <w:rsid w:val="003144DF"/>
    <w:rsid w:val="0031702B"/>
    <w:rsid w:val="00317592"/>
    <w:rsid w:val="00320E22"/>
    <w:rsid w:val="003226DC"/>
    <w:rsid w:val="00323398"/>
    <w:rsid w:val="00324A64"/>
    <w:rsid w:val="00325786"/>
    <w:rsid w:val="0033257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0712A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A6C28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0380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D4D0D"/>
    <w:rsid w:val="005E138F"/>
    <w:rsid w:val="005E7E25"/>
    <w:rsid w:val="005F5F73"/>
    <w:rsid w:val="00603264"/>
    <w:rsid w:val="00610BD9"/>
    <w:rsid w:val="00611892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0C24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4EEB"/>
    <w:rsid w:val="00717FC2"/>
    <w:rsid w:val="007208D6"/>
    <w:rsid w:val="00722650"/>
    <w:rsid w:val="007240D4"/>
    <w:rsid w:val="0073597A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4B0A"/>
    <w:rsid w:val="007D5109"/>
    <w:rsid w:val="007D6059"/>
    <w:rsid w:val="007E1B64"/>
    <w:rsid w:val="007E276C"/>
    <w:rsid w:val="007E3FC9"/>
    <w:rsid w:val="007F2A33"/>
    <w:rsid w:val="00806FD4"/>
    <w:rsid w:val="008101DD"/>
    <w:rsid w:val="00814356"/>
    <w:rsid w:val="008151C8"/>
    <w:rsid w:val="00822A4F"/>
    <w:rsid w:val="0082395C"/>
    <w:rsid w:val="00831BB3"/>
    <w:rsid w:val="00837859"/>
    <w:rsid w:val="00840B80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2723"/>
    <w:rsid w:val="0087391F"/>
    <w:rsid w:val="00875F39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32D"/>
    <w:rsid w:val="008C7443"/>
    <w:rsid w:val="008D2C1F"/>
    <w:rsid w:val="008D5622"/>
    <w:rsid w:val="008F7328"/>
    <w:rsid w:val="009056F9"/>
    <w:rsid w:val="00905B90"/>
    <w:rsid w:val="0090753E"/>
    <w:rsid w:val="00911123"/>
    <w:rsid w:val="009208C7"/>
    <w:rsid w:val="00925077"/>
    <w:rsid w:val="00935F51"/>
    <w:rsid w:val="009376C8"/>
    <w:rsid w:val="009414D5"/>
    <w:rsid w:val="009455FA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A6603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2E9"/>
    <w:rsid w:val="009F0882"/>
    <w:rsid w:val="009F4BE9"/>
    <w:rsid w:val="009F5FE3"/>
    <w:rsid w:val="00A064E6"/>
    <w:rsid w:val="00A129D2"/>
    <w:rsid w:val="00A150A7"/>
    <w:rsid w:val="00A16448"/>
    <w:rsid w:val="00A169C2"/>
    <w:rsid w:val="00A26099"/>
    <w:rsid w:val="00A272BB"/>
    <w:rsid w:val="00A3052C"/>
    <w:rsid w:val="00A32271"/>
    <w:rsid w:val="00A365A2"/>
    <w:rsid w:val="00A5214D"/>
    <w:rsid w:val="00A71580"/>
    <w:rsid w:val="00A72B73"/>
    <w:rsid w:val="00A738E1"/>
    <w:rsid w:val="00A74245"/>
    <w:rsid w:val="00A8321A"/>
    <w:rsid w:val="00A8377B"/>
    <w:rsid w:val="00A8407B"/>
    <w:rsid w:val="00A93385"/>
    <w:rsid w:val="00A9741F"/>
    <w:rsid w:val="00AA1E6C"/>
    <w:rsid w:val="00AA6FD5"/>
    <w:rsid w:val="00AB2FBF"/>
    <w:rsid w:val="00AB3A15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56F4"/>
    <w:rsid w:val="00B07054"/>
    <w:rsid w:val="00B105F7"/>
    <w:rsid w:val="00B17409"/>
    <w:rsid w:val="00B24066"/>
    <w:rsid w:val="00B27005"/>
    <w:rsid w:val="00B32B16"/>
    <w:rsid w:val="00B32CAD"/>
    <w:rsid w:val="00B35432"/>
    <w:rsid w:val="00B3568B"/>
    <w:rsid w:val="00B40709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BE4F73"/>
    <w:rsid w:val="00C05514"/>
    <w:rsid w:val="00C067F8"/>
    <w:rsid w:val="00C1500D"/>
    <w:rsid w:val="00C226FE"/>
    <w:rsid w:val="00C24474"/>
    <w:rsid w:val="00C24766"/>
    <w:rsid w:val="00C25ED4"/>
    <w:rsid w:val="00C33E63"/>
    <w:rsid w:val="00C370BA"/>
    <w:rsid w:val="00C509FF"/>
    <w:rsid w:val="00C51A2D"/>
    <w:rsid w:val="00C526E6"/>
    <w:rsid w:val="00C603D8"/>
    <w:rsid w:val="00C60473"/>
    <w:rsid w:val="00C6276E"/>
    <w:rsid w:val="00C62861"/>
    <w:rsid w:val="00C66EB5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1645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236DA"/>
    <w:rsid w:val="00D33D0F"/>
    <w:rsid w:val="00D347DF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A009B"/>
    <w:rsid w:val="00DA0E54"/>
    <w:rsid w:val="00DA49AC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6248"/>
    <w:rsid w:val="00DF7401"/>
    <w:rsid w:val="00E0079C"/>
    <w:rsid w:val="00E01C7C"/>
    <w:rsid w:val="00E025AB"/>
    <w:rsid w:val="00E079CF"/>
    <w:rsid w:val="00E07A39"/>
    <w:rsid w:val="00E31CEA"/>
    <w:rsid w:val="00E32BD3"/>
    <w:rsid w:val="00E34273"/>
    <w:rsid w:val="00E3772F"/>
    <w:rsid w:val="00E42726"/>
    <w:rsid w:val="00E42A6D"/>
    <w:rsid w:val="00E42ACE"/>
    <w:rsid w:val="00E439F2"/>
    <w:rsid w:val="00E47A0D"/>
    <w:rsid w:val="00E52202"/>
    <w:rsid w:val="00E55B61"/>
    <w:rsid w:val="00E57FA3"/>
    <w:rsid w:val="00E71A8F"/>
    <w:rsid w:val="00E75694"/>
    <w:rsid w:val="00E75C85"/>
    <w:rsid w:val="00E77C31"/>
    <w:rsid w:val="00E8351E"/>
    <w:rsid w:val="00E86F1A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5E3"/>
    <w:rsid w:val="00EA615A"/>
    <w:rsid w:val="00EA77B9"/>
    <w:rsid w:val="00EB2E94"/>
    <w:rsid w:val="00EC5CD2"/>
    <w:rsid w:val="00EC76C5"/>
    <w:rsid w:val="00ED4D08"/>
    <w:rsid w:val="00ED5124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A445D"/>
    <w:rsid w:val="00FB0DF5"/>
    <w:rsid w:val="00FB53AB"/>
    <w:rsid w:val="00FB572F"/>
    <w:rsid w:val="00FB65BC"/>
    <w:rsid w:val="00FB6E4E"/>
    <w:rsid w:val="00FC1D59"/>
    <w:rsid w:val="00FC2525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50CE08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2125A-03E9-4800-9402-D54A85A57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159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3943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137</cp:revision>
  <cp:lastPrinted>2019-04-08T01:20:00Z</cp:lastPrinted>
  <dcterms:created xsi:type="dcterms:W3CDTF">2018-11-22T07:58:00Z</dcterms:created>
  <dcterms:modified xsi:type="dcterms:W3CDTF">2019-04-08T01:21:00Z</dcterms:modified>
</cp:coreProperties>
</file>