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6857316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680CCE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16</w:t>
            </w:r>
            <w:r w:rsidR="00BE703C">
              <w:rPr>
                <w:sz w:val="24"/>
              </w:rPr>
              <w:t>.04</w:t>
            </w:r>
            <w:r w:rsidR="009637B6">
              <w:rPr>
                <w:sz w:val="24"/>
              </w:rPr>
              <w:t>.2019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8811D3" w:rsidP="0087438A">
            <w:pPr>
              <w:jc w:val="both"/>
            </w:pPr>
            <w:r w:rsidRPr="008811D3">
              <w:t>О</w:t>
            </w:r>
            <w:r w:rsidR="00D76490">
              <w:t>б</w:t>
            </w:r>
            <w:r w:rsidRPr="008811D3">
              <w:t xml:space="preserve"> </w:t>
            </w:r>
            <w:r w:rsidR="00D76490" w:rsidRPr="00D76490">
              <w:t>исполнении в 2018 году государственной программы Приморского края "Экономическое развитие и инновационная экономика Приморского края" на 2013-2021 годы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</w:r>
      <w:r w:rsidR="0087438A">
        <w:t xml:space="preserve">Заслушав </w:t>
      </w:r>
      <w:r w:rsidR="004753CB">
        <w:t>Набойченко Наталью</w:t>
      </w:r>
      <w:r w:rsidR="004753CB" w:rsidRPr="004753CB">
        <w:t xml:space="preserve"> Борисовн</w:t>
      </w:r>
      <w:r w:rsidR="004753CB">
        <w:t>у, исполняющую</w:t>
      </w:r>
      <w:r w:rsidR="004753CB" w:rsidRPr="004753CB">
        <w:t xml:space="preserve"> обязанности директора департамента экономики и развития предпринимательства Приморского края</w:t>
      </w:r>
      <w:r w:rsidR="004753CB">
        <w:t xml:space="preserve">, с </w:t>
      </w:r>
      <w:r w:rsidR="0087438A">
        <w:t>информаци</w:t>
      </w:r>
      <w:r w:rsidR="004753CB">
        <w:t>ей</w:t>
      </w:r>
      <w:r w:rsidR="0087438A" w:rsidRPr="0087438A">
        <w:t xml:space="preserve"> об исполнении в 2018 году государственной программы Приморского края "Экономическое развитие и инновационная экономика Приморского края" на 2013-2021 годы</w:t>
      </w:r>
      <w:r w:rsidR="007D651B">
        <w:t xml:space="preserve">, </w:t>
      </w:r>
      <w:r w:rsidR="00EC0F0A">
        <w:t>руководствуясь статьей 29 Устава Приморского края</w:t>
      </w:r>
      <w:r w:rsidR="00F707E8">
        <w:t>,</w:t>
      </w:r>
      <w:r w:rsidR="00EC0F0A">
        <w:t xml:space="preserve">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7D651B" w:rsidRDefault="0026074E" w:rsidP="0026074E">
      <w:pPr>
        <w:jc w:val="both"/>
      </w:pPr>
      <w:r>
        <w:tab/>
      </w:r>
      <w:proofErr w:type="spellStart"/>
      <w:r>
        <w:t>1.</w:t>
      </w:r>
      <w:r w:rsidR="007D651B">
        <w:t>Принять</w:t>
      </w:r>
      <w:proofErr w:type="spellEnd"/>
      <w:r w:rsidR="007D651B">
        <w:t xml:space="preserve"> информацию</w:t>
      </w:r>
      <w:r w:rsidR="007D651B" w:rsidRPr="007D651B">
        <w:t xml:space="preserve"> об исполнении в 2018 году государственной программы Приморского края "Экономическое развитие и инновационная экономика Приморского края" на 2013-2021 годы</w:t>
      </w:r>
      <w:r w:rsidR="007D651B">
        <w:t xml:space="preserve"> к сведению.</w:t>
      </w:r>
    </w:p>
    <w:p w:rsidR="007D651B" w:rsidRDefault="007D651B" w:rsidP="0026074E">
      <w:pPr>
        <w:jc w:val="both"/>
      </w:pPr>
    </w:p>
    <w:p w:rsidR="00A63A06" w:rsidRDefault="00A63A06" w:rsidP="007D651B">
      <w:pPr>
        <w:ind w:firstLine="709"/>
        <w:jc w:val="both"/>
      </w:pPr>
      <w:proofErr w:type="spellStart"/>
      <w:r>
        <w:t>2.Отметить</w:t>
      </w:r>
      <w:proofErr w:type="spellEnd"/>
      <w:r>
        <w:t xml:space="preserve"> высокую (97%) эффективность реализации </w:t>
      </w:r>
      <w:r w:rsidR="0050222A">
        <w:t>государственной</w:t>
      </w:r>
      <w:r>
        <w:t xml:space="preserve"> программы.</w:t>
      </w:r>
    </w:p>
    <w:p w:rsidR="00A63A06" w:rsidRDefault="00A63A06" w:rsidP="007D651B">
      <w:pPr>
        <w:ind w:firstLine="709"/>
        <w:jc w:val="both"/>
      </w:pPr>
    </w:p>
    <w:p w:rsidR="00D5773C" w:rsidRDefault="0050222A" w:rsidP="00D5773C">
      <w:pPr>
        <w:ind w:firstLine="709"/>
        <w:jc w:val="both"/>
      </w:pPr>
      <w:proofErr w:type="spellStart"/>
      <w:r>
        <w:t>3</w:t>
      </w:r>
      <w:r w:rsidR="007D651B">
        <w:t>.Рекомендовать</w:t>
      </w:r>
      <w:proofErr w:type="spellEnd"/>
      <w:r w:rsidR="007D651B">
        <w:t xml:space="preserve"> департаменту </w:t>
      </w:r>
      <w:r w:rsidR="005D59D3" w:rsidRPr="005D59D3">
        <w:t>экономики и развития предпринимательства Приморского края</w:t>
      </w:r>
      <w:r w:rsidR="005D59D3">
        <w:t xml:space="preserve"> (Набойченко)</w:t>
      </w:r>
      <w:r w:rsidR="00D5773C" w:rsidRPr="00D5773C">
        <w:t xml:space="preserve"> </w:t>
      </w:r>
      <w:r w:rsidR="00D5773C">
        <w:t xml:space="preserve">обеспечить в </w:t>
      </w:r>
      <w:r w:rsidR="00D5773C">
        <w:br/>
        <w:t>2019 году</w:t>
      </w:r>
      <w:r w:rsidR="00D5773C" w:rsidRPr="007F132B">
        <w:t xml:space="preserve"> </w:t>
      </w:r>
      <w:r w:rsidR="00D5773C">
        <w:t>достижение плановых значений таких основных показателей</w:t>
      </w:r>
      <w:r w:rsidR="00871647">
        <w:t xml:space="preserve"> как</w:t>
      </w:r>
      <w:r w:rsidR="00D5773C">
        <w:t>:</w:t>
      </w:r>
    </w:p>
    <w:p w:rsidR="006236B2" w:rsidRDefault="00871647" w:rsidP="007F132B">
      <w:pPr>
        <w:ind w:firstLine="709"/>
        <w:jc w:val="both"/>
      </w:pPr>
      <w:r>
        <w:t xml:space="preserve">объем </w:t>
      </w:r>
      <w:r w:rsidR="006236B2">
        <w:t>инвестиций по отношению к валовому региональному продукту</w:t>
      </w:r>
      <w:r w:rsidR="00D5773C">
        <w:t xml:space="preserve"> (ВРП)</w:t>
      </w:r>
      <w:r w:rsidR="006236B2">
        <w:t xml:space="preserve"> Приморского края</w:t>
      </w:r>
      <w:r w:rsidR="00D5773C">
        <w:t>;</w:t>
      </w:r>
    </w:p>
    <w:p w:rsidR="0050222A" w:rsidRDefault="00871647" w:rsidP="007D651B">
      <w:pPr>
        <w:ind w:firstLine="709"/>
        <w:jc w:val="both"/>
      </w:pPr>
      <w:r>
        <w:t>прирост инвестиций в основной капитал к предыдущему году</w:t>
      </w:r>
      <w:r w:rsidR="0060167D">
        <w:t>;</w:t>
      </w:r>
    </w:p>
    <w:p w:rsidR="007D651B" w:rsidRDefault="00871647" w:rsidP="007D651B">
      <w:pPr>
        <w:ind w:firstLine="709"/>
        <w:jc w:val="both"/>
      </w:pPr>
      <w:r>
        <w:t xml:space="preserve">доля среднесписочной численности работников (без </w:t>
      </w:r>
      <w:r w:rsidR="0060167D">
        <w:t xml:space="preserve">внешних </w:t>
      </w:r>
      <w:r>
        <w:t>совместителей)</w:t>
      </w:r>
      <w:r w:rsidR="0060167D">
        <w:t xml:space="preserve">, </w:t>
      </w:r>
      <w:r w:rsidR="00877311">
        <w:t>занятых у субъектов малого и среднего предпринимательства (в т ч у индивидуальных предпринимателей), в общей численности занятого населения</w:t>
      </w:r>
      <w:r w:rsidR="00A144DD">
        <w:t>;</w:t>
      </w:r>
    </w:p>
    <w:p w:rsidR="00A144DD" w:rsidRDefault="00A144DD" w:rsidP="007D651B">
      <w:pPr>
        <w:ind w:firstLine="709"/>
        <w:jc w:val="both"/>
      </w:pPr>
      <w:r>
        <w:t>доля объектов недвижимого имущества, в том числе земельных участков, находящихся в собственности</w:t>
      </w:r>
      <w:r w:rsidR="00FB6FB0">
        <w:t xml:space="preserve"> Приморского края, в отношении которых проведены проверки фактического использования и сохранности, по отношению к общему количеству объектов недвижимого имущества </w:t>
      </w:r>
      <w:r w:rsidR="00FB6FB0">
        <w:lastRenderedPageBreak/>
        <w:t>Приморского края, за исключением сетей инженерно-технического обеспечения.</w:t>
      </w:r>
    </w:p>
    <w:p w:rsidR="007D651B" w:rsidRDefault="007D651B" w:rsidP="0026074E">
      <w:pPr>
        <w:jc w:val="both"/>
      </w:pPr>
    </w:p>
    <w:p w:rsidR="00D027F9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 w:rsidR="005C7EA4">
        <w:t>3</w:t>
      </w:r>
      <w:r>
        <w:t>.Рекомендовать</w:t>
      </w:r>
      <w:proofErr w:type="spellEnd"/>
      <w:r>
        <w:t xml:space="preserve"> </w:t>
      </w:r>
      <w:r w:rsidR="00502B55">
        <w:t xml:space="preserve">департаменту земельных и </w:t>
      </w:r>
      <w:r w:rsidR="004A5598">
        <w:t>имущественных отнош</w:t>
      </w:r>
      <w:r w:rsidR="00502B55">
        <w:t>ений Приморского края (</w:t>
      </w:r>
      <w:r w:rsidR="00D05C00">
        <w:t>Дмитриенко</w:t>
      </w:r>
      <w:r w:rsidR="00502B55">
        <w:t>)</w:t>
      </w:r>
      <w:r w:rsidR="00D027F9">
        <w:t>:</w:t>
      </w:r>
    </w:p>
    <w:p w:rsidR="00D027F9" w:rsidRDefault="00D027F9" w:rsidP="0026074E">
      <w:pPr>
        <w:pStyle w:val="a3"/>
        <w:tabs>
          <w:tab w:val="clear" w:pos="4153"/>
          <w:tab w:val="clear" w:pos="8306"/>
        </w:tabs>
        <w:jc w:val="both"/>
      </w:pPr>
      <w:r>
        <w:tab/>
        <w:t>оптимизировать у</w:t>
      </w:r>
      <w:r w:rsidRPr="00D027F9">
        <w:t>правление имуществом, находящимся в собственности и в ведении Приморского края</w:t>
      </w:r>
      <w:r w:rsidR="00BD42FE">
        <w:t>;</w:t>
      </w:r>
    </w:p>
    <w:p w:rsidR="00E35FC6" w:rsidRDefault="004A5598" w:rsidP="00D027F9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усилить </w:t>
      </w:r>
      <w:proofErr w:type="gramStart"/>
      <w:r>
        <w:t>контроль за</w:t>
      </w:r>
      <w:proofErr w:type="gramEnd"/>
      <w:r>
        <w:t xml:space="preserve"> исполнением </w:t>
      </w:r>
      <w:r w:rsidR="00012EAB">
        <w:t>подведомст</w:t>
      </w:r>
      <w:r w:rsidR="00F66CFF">
        <w:t>венным краевым государственным</w:t>
      </w:r>
      <w:r w:rsidR="00012EAB" w:rsidRPr="00012EAB">
        <w:t xml:space="preserve"> бюджетн</w:t>
      </w:r>
      <w:r w:rsidR="00F66CFF">
        <w:t>ым учреждением</w:t>
      </w:r>
      <w:r w:rsidR="00012EAB" w:rsidRPr="00012EAB">
        <w:t xml:space="preserve"> </w:t>
      </w:r>
      <w:r w:rsidR="00F66CFF">
        <w:t>"</w:t>
      </w:r>
      <w:r w:rsidR="00012EAB" w:rsidRPr="00012EAB">
        <w:t>Хозяйственно</w:t>
      </w:r>
      <w:r w:rsidR="00F66CFF">
        <w:t>е управление администрации края" мероприятий программы</w:t>
      </w:r>
      <w:r w:rsidR="00892A06">
        <w:t>.</w:t>
      </w:r>
    </w:p>
    <w:p w:rsidR="004A5598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4A5598" w:rsidRDefault="004A5598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</w:t>
      </w:r>
      <w:r w:rsidR="0026074E">
        <w:rPr>
          <w:szCs w:val="28"/>
        </w:rP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1E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C8B" w:rsidRDefault="00CC7C8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C8B" w:rsidRDefault="00CC7C8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C8B" w:rsidRDefault="00CC7C8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C8B" w:rsidRDefault="00CC7C8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C7C8B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C8B" w:rsidRDefault="00CC7C8B" w:rsidP="00CC7C8B">
    <w:pPr>
      <w:pStyle w:val="a3"/>
      <w:jc w:val="right"/>
    </w:pPr>
    <w:r>
      <w:t>проект</w:t>
    </w: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12EAB"/>
    <w:rsid w:val="00022B36"/>
    <w:rsid w:val="00053C61"/>
    <w:rsid w:val="00080DED"/>
    <w:rsid w:val="00127D02"/>
    <w:rsid w:val="00160F97"/>
    <w:rsid w:val="00170B58"/>
    <w:rsid w:val="001909A5"/>
    <w:rsid w:val="001A3D2F"/>
    <w:rsid w:val="001A6ED2"/>
    <w:rsid w:val="001B3A35"/>
    <w:rsid w:val="001C5162"/>
    <w:rsid w:val="0020003C"/>
    <w:rsid w:val="0026074E"/>
    <w:rsid w:val="003016AA"/>
    <w:rsid w:val="00314966"/>
    <w:rsid w:val="00321E3F"/>
    <w:rsid w:val="00357541"/>
    <w:rsid w:val="00383131"/>
    <w:rsid w:val="003B4C86"/>
    <w:rsid w:val="003B681C"/>
    <w:rsid w:val="003D3B5A"/>
    <w:rsid w:val="003D4A28"/>
    <w:rsid w:val="003F2358"/>
    <w:rsid w:val="0040602C"/>
    <w:rsid w:val="00461E2B"/>
    <w:rsid w:val="004753CB"/>
    <w:rsid w:val="004A5598"/>
    <w:rsid w:val="0050222A"/>
    <w:rsid w:val="00502B55"/>
    <w:rsid w:val="005673C4"/>
    <w:rsid w:val="005C7EA4"/>
    <w:rsid w:val="005D59D3"/>
    <w:rsid w:val="0060167D"/>
    <w:rsid w:val="006236B2"/>
    <w:rsid w:val="00624BBF"/>
    <w:rsid w:val="00664171"/>
    <w:rsid w:val="00680CCE"/>
    <w:rsid w:val="00692D49"/>
    <w:rsid w:val="007128C1"/>
    <w:rsid w:val="00721EC1"/>
    <w:rsid w:val="0072495B"/>
    <w:rsid w:val="007258FB"/>
    <w:rsid w:val="007461ED"/>
    <w:rsid w:val="00751091"/>
    <w:rsid w:val="007D651B"/>
    <w:rsid w:val="007E46D2"/>
    <w:rsid w:val="007F0598"/>
    <w:rsid w:val="007F132B"/>
    <w:rsid w:val="008045A9"/>
    <w:rsid w:val="00840DA1"/>
    <w:rsid w:val="008602F8"/>
    <w:rsid w:val="00871647"/>
    <w:rsid w:val="0087438A"/>
    <w:rsid w:val="00877311"/>
    <w:rsid w:val="0087792E"/>
    <w:rsid w:val="008811D3"/>
    <w:rsid w:val="00887BA2"/>
    <w:rsid w:val="00892A06"/>
    <w:rsid w:val="008E1E67"/>
    <w:rsid w:val="009637B6"/>
    <w:rsid w:val="0099314B"/>
    <w:rsid w:val="009E5CD9"/>
    <w:rsid w:val="009F0165"/>
    <w:rsid w:val="009F626B"/>
    <w:rsid w:val="00A144DD"/>
    <w:rsid w:val="00A63A06"/>
    <w:rsid w:val="00AA577B"/>
    <w:rsid w:val="00B6204F"/>
    <w:rsid w:val="00B668A9"/>
    <w:rsid w:val="00B677BD"/>
    <w:rsid w:val="00B803DE"/>
    <w:rsid w:val="00BA3758"/>
    <w:rsid w:val="00BD42FE"/>
    <w:rsid w:val="00BE16C2"/>
    <w:rsid w:val="00BE703C"/>
    <w:rsid w:val="00C200F5"/>
    <w:rsid w:val="00C9335B"/>
    <w:rsid w:val="00C958B6"/>
    <w:rsid w:val="00CA1B91"/>
    <w:rsid w:val="00CA5898"/>
    <w:rsid w:val="00CC7C8B"/>
    <w:rsid w:val="00D027F9"/>
    <w:rsid w:val="00D05C00"/>
    <w:rsid w:val="00D17A7A"/>
    <w:rsid w:val="00D5773C"/>
    <w:rsid w:val="00D76490"/>
    <w:rsid w:val="00D9645A"/>
    <w:rsid w:val="00DE4B3F"/>
    <w:rsid w:val="00E06476"/>
    <w:rsid w:val="00E326C2"/>
    <w:rsid w:val="00E35FC6"/>
    <w:rsid w:val="00E57E20"/>
    <w:rsid w:val="00E77161"/>
    <w:rsid w:val="00E85955"/>
    <w:rsid w:val="00EC0F0A"/>
    <w:rsid w:val="00ED6CE8"/>
    <w:rsid w:val="00F01DD8"/>
    <w:rsid w:val="00F66CFF"/>
    <w:rsid w:val="00F707E8"/>
    <w:rsid w:val="00FB6FB0"/>
    <w:rsid w:val="00FC2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styleId="a6">
    <w:name w:val="Balloon Text"/>
    <w:basedOn w:val="a"/>
    <w:link w:val="a7"/>
    <w:rsid w:val="00CC7C8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CC7C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77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5</cp:revision>
  <cp:lastPrinted>2019-04-01T23:06:00Z</cp:lastPrinted>
  <dcterms:created xsi:type="dcterms:W3CDTF">2019-04-10T00:15:00Z</dcterms:created>
  <dcterms:modified xsi:type="dcterms:W3CDTF">2019-04-15T08:14:00Z</dcterms:modified>
</cp:coreProperties>
</file>