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597908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AC17BE" w:rsidP="001761D5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7122A3">
              <w:rPr>
                <w:sz w:val="24"/>
              </w:rPr>
              <w:t>.04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26043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Pr="00726043" w:rsidRDefault="00DE48F4" w:rsidP="007122A3">
            <w:pPr>
              <w:ind w:left="-28"/>
              <w:jc w:val="both"/>
            </w:pPr>
            <w:r w:rsidRPr="002C0C26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"О Контрольно-счетной палате Приморского края" </w:t>
            </w:r>
            <w:r w:rsidR="008E568C" w:rsidRPr="00195180">
              <w:rPr>
                <w:i/>
              </w:rPr>
              <w:t>(</w:t>
            </w:r>
            <w:r w:rsidR="007122A3" w:rsidRPr="00195180">
              <w:rPr>
                <w:i/>
                <w:szCs w:val="28"/>
              </w:rPr>
              <w:t xml:space="preserve">возвращение к процедуре </w:t>
            </w:r>
            <w:r w:rsidR="008F181C" w:rsidRPr="00195180">
              <w:rPr>
                <w:i/>
              </w:rPr>
              <w:t>второ</w:t>
            </w:r>
            <w:r w:rsidR="007122A3" w:rsidRPr="00195180">
              <w:rPr>
                <w:i/>
              </w:rPr>
              <w:t>го</w:t>
            </w:r>
            <w:r w:rsidR="008E568C" w:rsidRPr="00195180">
              <w:rPr>
                <w:i/>
              </w:rPr>
              <w:t xml:space="preserve"> чтени</w:t>
            </w:r>
            <w:r w:rsidR="007122A3" w:rsidRPr="00195180">
              <w:rPr>
                <w:i/>
              </w:rPr>
              <w:t>я</w:t>
            </w:r>
            <w:r w:rsidR="008E568C" w:rsidRPr="00195180">
              <w:rPr>
                <w:i/>
              </w:rPr>
              <w:t>)</w:t>
            </w:r>
          </w:p>
        </w:tc>
      </w:tr>
    </w:tbl>
    <w:p w:rsidR="00833C1D" w:rsidRPr="00726043" w:rsidRDefault="00833C1D" w:rsidP="00833C1D">
      <w:pPr>
        <w:jc w:val="right"/>
      </w:pPr>
    </w:p>
    <w:p w:rsidR="00B5093B" w:rsidRDefault="00B5093B" w:rsidP="00B5093B">
      <w:pPr>
        <w:pStyle w:val="a8"/>
        <w:tabs>
          <w:tab w:val="left" w:pos="709"/>
        </w:tabs>
        <w:ind w:firstLine="709"/>
      </w:pPr>
      <w:proofErr w:type="gramStart"/>
      <w:r>
        <w:t xml:space="preserve">Рассмотрев и </w:t>
      </w:r>
      <w:r w:rsidRPr="00CE0CE5">
        <w:t xml:space="preserve">обсудив </w:t>
      </w:r>
      <w:bookmarkStart w:id="0" w:name="_GoBack"/>
      <w:r w:rsidRPr="00F7744A">
        <w:rPr>
          <w:i/>
        </w:rPr>
        <w:t>поправк</w:t>
      </w:r>
      <w:r w:rsidR="00F7744A" w:rsidRPr="00F7744A">
        <w:rPr>
          <w:i/>
        </w:rPr>
        <w:t>у</w:t>
      </w:r>
      <w:bookmarkEnd w:id="0"/>
      <w:r w:rsidRPr="00CE0CE5">
        <w:t xml:space="preserve"> комитета Законодательного</w:t>
      </w:r>
      <w:r>
        <w:t xml:space="preserve"> Собрания по бюджетно-налоговой политике и финансовым ресурсам к проекту закона Приморского края </w:t>
      </w:r>
      <w:r w:rsidR="00DE48F4">
        <w:rPr>
          <w:szCs w:val="28"/>
        </w:rPr>
        <w:t>"О внесении изменений в Закон Приморского края "О Контрольно-счетной палате Приморского края"</w:t>
      </w:r>
      <w:r w:rsidR="007122A3">
        <w:rPr>
          <w:szCs w:val="28"/>
        </w:rPr>
        <w:t xml:space="preserve">, </w:t>
      </w:r>
      <w:r w:rsidR="007122A3" w:rsidRPr="00F7744A">
        <w:rPr>
          <w:i/>
          <w:szCs w:val="28"/>
        </w:rPr>
        <w:t>принятому Законодательным Собранием 27 марта 2019 года во втором чтении</w:t>
      </w:r>
      <w:r w:rsidRPr="00F7744A">
        <w:t xml:space="preserve">, </w:t>
      </w:r>
      <w:r w:rsidR="00964C96" w:rsidRPr="00F7744A">
        <w:br/>
      </w:r>
      <w:r w:rsidR="007122A3" w:rsidRPr="00F7744A">
        <w:t>в соответствии с частью 3 статьи 17 Закона Приморского края "О</w:t>
      </w:r>
      <w:r w:rsidR="007122A3">
        <w:t xml:space="preserve"> законодательной деятельности в Приморском крае" </w:t>
      </w:r>
      <w:r>
        <w:t xml:space="preserve">комитет </w:t>
      </w:r>
      <w:proofErr w:type="gramEnd"/>
    </w:p>
    <w:p w:rsidR="00B5093B" w:rsidRDefault="00B5093B" w:rsidP="00B5093B">
      <w:pPr>
        <w:jc w:val="right"/>
      </w:pPr>
    </w:p>
    <w:p w:rsidR="00B5093B" w:rsidRDefault="00B5093B" w:rsidP="00B5093B">
      <w:pPr>
        <w:pStyle w:val="a8"/>
      </w:pPr>
      <w:r>
        <w:t>РЕШИЛ: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ind w:firstLine="709"/>
        <w:jc w:val="both"/>
      </w:pPr>
      <w:r>
        <w:t>1.</w:t>
      </w:r>
      <w:r w:rsidR="007122A3">
        <w:t>Внести на рассмотрение Законодательного Собрания проект постановления Законодательного Собрания</w:t>
      </w:r>
      <w:r w:rsidRPr="007122A3">
        <w:t xml:space="preserve"> </w:t>
      </w:r>
      <w:r w:rsidR="00DE48F4" w:rsidRPr="007122A3">
        <w:t>"О внесении изменений в Закон Приморского края "О Контрольно-счетной палате Приморского края"</w:t>
      </w:r>
      <w:r w:rsidR="00964C96">
        <w:t>.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jc w:val="both"/>
      </w:pPr>
      <w:r>
        <w:tab/>
        <w:t xml:space="preserve">2.Рассмотреть </w:t>
      </w:r>
      <w:r w:rsidR="00195180">
        <w:t>проект постановления Законодательного Собрания</w:t>
      </w:r>
      <w:r>
        <w:t xml:space="preserve"> </w:t>
      </w:r>
      <w:r w:rsidR="00195180" w:rsidRPr="007122A3">
        <w:t>"О внесении изменений в Закон Приморского края "О Контрольно-счетной палате Приморского края"</w:t>
      </w:r>
      <w:r w:rsidR="00195180">
        <w:t xml:space="preserve"> </w:t>
      </w:r>
      <w:r>
        <w:t xml:space="preserve">на очередном заседании Законодательного Собрания </w:t>
      </w:r>
      <w:r w:rsidR="00195180">
        <w:t>2</w:t>
      </w:r>
      <w:r w:rsidR="00CE0CE5">
        <w:t>3</w:t>
      </w:r>
      <w:r w:rsidR="00195180">
        <w:t xml:space="preserve"> апреля</w:t>
      </w:r>
      <w:r>
        <w:t xml:space="preserve"> 2019 года.</w:t>
      </w:r>
    </w:p>
    <w:p w:rsidR="00B5093B" w:rsidRDefault="00B5093B" w:rsidP="00B5093B">
      <w:pPr>
        <w:jc w:val="both"/>
      </w:pPr>
    </w:p>
    <w:p w:rsidR="00195180" w:rsidRDefault="00195180" w:rsidP="00195180">
      <w:pPr>
        <w:pStyle w:val="aa"/>
        <w:spacing w:after="0"/>
        <w:ind w:left="0" w:firstLine="709"/>
        <w:jc w:val="both"/>
      </w:pPr>
      <w:r>
        <w:t xml:space="preserve">3.Рекомендовать Законодательному Собранию принять вышеназванный проект постановления и вернуться к рассмотрению проекта закона Приморского края </w:t>
      </w:r>
      <w:r w:rsidRPr="007122A3">
        <w:t>"О внесении изменений в Закон Приморского края "О Контрольно-счетной палате Приморского края"</w:t>
      </w:r>
      <w:r>
        <w:t xml:space="preserve"> во втором чтении.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ind w:firstLine="709"/>
        <w:jc w:val="both"/>
      </w:pPr>
      <w:r>
        <w:t xml:space="preserve">4.Поручить председателю комитета Законодательного Собрания по бюджетно-налоговой политике и финансовым ресурсам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 выступить на заседании Законодательного Собрания с докладом по данному вопросу.</w:t>
      </w:r>
    </w:p>
    <w:p w:rsidR="00B5093B" w:rsidRDefault="00B5093B" w:rsidP="00B5093B">
      <w:pPr>
        <w:jc w:val="both"/>
      </w:pPr>
    </w:p>
    <w:p w:rsidR="00C365EC" w:rsidRDefault="00B5093B" w:rsidP="00C365EC">
      <w:pPr>
        <w:ind w:firstLine="709"/>
        <w:jc w:val="both"/>
      </w:pPr>
      <w:r>
        <w:lastRenderedPageBreak/>
        <w:t xml:space="preserve">5.Определить время, необходимое для рассмотрения </w:t>
      </w:r>
      <w:proofErr w:type="gramStart"/>
      <w:r>
        <w:t>Законодательным</w:t>
      </w:r>
      <w:proofErr w:type="gramEnd"/>
      <w:r>
        <w:t xml:space="preserve"> Собранием </w:t>
      </w:r>
      <w:r w:rsidR="00195180">
        <w:t>данного вопроса</w:t>
      </w:r>
      <w:r>
        <w:t xml:space="preserve">, – </w:t>
      </w:r>
      <w:r w:rsidR="00C365EC">
        <w:t xml:space="preserve">5 минут, в том числе время для доклада – </w:t>
      </w:r>
      <w:r w:rsidR="00195180">
        <w:br/>
      </w:r>
      <w:r w:rsidR="00C365EC">
        <w:t>2 минуты.</w:t>
      </w:r>
    </w:p>
    <w:p w:rsidR="008E568C" w:rsidRDefault="008E568C" w:rsidP="00195180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</w:t>
      </w:r>
      <w:r w:rsidR="00620FD0">
        <w:t xml:space="preserve">  </w:t>
      </w:r>
      <w:r w:rsidRPr="00631EB1">
        <w:t xml:space="preserve">                        Г.Ц. </w:t>
      </w:r>
      <w:proofErr w:type="spellStart"/>
      <w:r w:rsidRPr="00631EB1">
        <w:t>Ахоян</w:t>
      </w:r>
      <w:proofErr w:type="spellEnd"/>
    </w:p>
    <w:sectPr w:rsidR="00A14FF2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036" w:rsidRDefault="00310036">
      <w:r>
        <w:separator/>
      </w:r>
    </w:p>
  </w:endnote>
  <w:endnote w:type="continuationSeparator" w:id="0">
    <w:p w:rsidR="00310036" w:rsidRDefault="00310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036" w:rsidRDefault="00310036">
      <w:r>
        <w:separator/>
      </w:r>
    </w:p>
  </w:footnote>
  <w:footnote w:type="continuationSeparator" w:id="0">
    <w:p w:rsidR="00310036" w:rsidRDefault="003100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7744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160F97"/>
    <w:rsid w:val="001761D5"/>
    <w:rsid w:val="00195180"/>
    <w:rsid w:val="001B3A35"/>
    <w:rsid w:val="001B3CBA"/>
    <w:rsid w:val="001C5162"/>
    <w:rsid w:val="0020003C"/>
    <w:rsid w:val="00310036"/>
    <w:rsid w:val="00357541"/>
    <w:rsid w:val="00383131"/>
    <w:rsid w:val="003B4C86"/>
    <w:rsid w:val="003D4A28"/>
    <w:rsid w:val="003F2358"/>
    <w:rsid w:val="00461E2B"/>
    <w:rsid w:val="004B0E10"/>
    <w:rsid w:val="0056398C"/>
    <w:rsid w:val="00620FD0"/>
    <w:rsid w:val="006744BC"/>
    <w:rsid w:val="00677544"/>
    <w:rsid w:val="006828DB"/>
    <w:rsid w:val="0069095F"/>
    <w:rsid w:val="00692D49"/>
    <w:rsid w:val="007122A3"/>
    <w:rsid w:val="007128C1"/>
    <w:rsid w:val="007258FB"/>
    <w:rsid w:val="00726043"/>
    <w:rsid w:val="00751091"/>
    <w:rsid w:val="007E1739"/>
    <w:rsid w:val="007F0598"/>
    <w:rsid w:val="00833C1D"/>
    <w:rsid w:val="008602F8"/>
    <w:rsid w:val="0087792E"/>
    <w:rsid w:val="008E568C"/>
    <w:rsid w:val="008F181C"/>
    <w:rsid w:val="00964C96"/>
    <w:rsid w:val="0099314B"/>
    <w:rsid w:val="009E5CD9"/>
    <w:rsid w:val="009F0165"/>
    <w:rsid w:val="009F626B"/>
    <w:rsid w:val="00A14FF2"/>
    <w:rsid w:val="00A21E0C"/>
    <w:rsid w:val="00AC17BE"/>
    <w:rsid w:val="00B5093B"/>
    <w:rsid w:val="00B668A9"/>
    <w:rsid w:val="00B803DE"/>
    <w:rsid w:val="00BE16C2"/>
    <w:rsid w:val="00C12BD9"/>
    <w:rsid w:val="00C365EC"/>
    <w:rsid w:val="00C9335B"/>
    <w:rsid w:val="00C958B6"/>
    <w:rsid w:val="00CE0CE5"/>
    <w:rsid w:val="00D11C51"/>
    <w:rsid w:val="00D17A7A"/>
    <w:rsid w:val="00DA78FA"/>
    <w:rsid w:val="00DE48F4"/>
    <w:rsid w:val="00E5001C"/>
    <w:rsid w:val="00E77161"/>
    <w:rsid w:val="00F01DD8"/>
    <w:rsid w:val="00F7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link w:val="a8"/>
    <w:rsid w:val="008E568C"/>
    <w:rPr>
      <w:sz w:val="28"/>
    </w:rPr>
  </w:style>
  <w:style w:type="paragraph" w:styleId="aa">
    <w:name w:val="Body Text Indent"/>
    <w:basedOn w:val="a"/>
    <w:link w:val="ab"/>
    <w:rsid w:val="007122A3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7122A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2019-04-05T04:17:00Z</cp:lastPrinted>
  <dcterms:created xsi:type="dcterms:W3CDTF">2019-04-05T02:17:00Z</dcterms:created>
  <dcterms:modified xsi:type="dcterms:W3CDTF">2019-04-05T04:18:00Z</dcterms:modified>
</cp:coreProperties>
</file>