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6413114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5F03B4" w:rsidP="005F03B4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FF561E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C020AD">
            <w:pPr>
              <w:jc w:val="both"/>
            </w:pPr>
            <w:r>
              <w:t>О проекте закона Приморского края "</w:t>
            </w:r>
            <w:r w:rsidR="005F03B4" w:rsidRPr="005F03B4">
              <w:t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</w:t>
            </w:r>
            <w:r w:rsidR="005F03B4">
              <w:t>ных отношений в Приморском крае</w:t>
            </w:r>
            <w:r w:rsidR="00B07526" w:rsidRPr="00B07526">
              <w:t>"</w:t>
            </w:r>
            <w:r w:rsidR="000413C2">
              <w:t xml:space="preserve"> </w:t>
            </w:r>
            <w:r>
              <w:t>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 и обсудив проект закона Приморского края "</w:t>
      </w:r>
      <w:r w:rsidR="00C020AD" w:rsidRPr="00C020AD">
        <w:t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земельных отношений в Приморском крае</w:t>
      </w:r>
      <w:r w:rsidR="00C020AD">
        <w:t>"</w:t>
      </w:r>
      <w:r w:rsidR="000413C2">
        <w:t>,</w:t>
      </w:r>
      <w:r>
        <w:t xml:space="preserve"> внесенный </w:t>
      </w:r>
      <w:r w:rsidR="00C020AD">
        <w:t>исполняющим обязанности Губернатора Приморского края Волошко А.А.</w:t>
      </w:r>
      <w:r w:rsidR="00815F2A"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>1.Рассмотреть проект закона Приморского края "</w:t>
      </w:r>
      <w:r w:rsidR="00F64E18" w:rsidRPr="00F64E18">
        <w:t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земельных отношений в Приморском крае</w:t>
      </w:r>
      <w:r w:rsidR="00F64E18">
        <w:t xml:space="preserve"> </w:t>
      </w:r>
      <w:r>
        <w:t>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F64E1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3</w:t>
      </w:r>
      <w:r w:rsidR="0026074E">
        <w:t>.</w:t>
      </w:r>
      <w:r w:rsidR="0026074E">
        <w:rPr>
          <w:szCs w:val="28"/>
        </w:rPr>
        <w:t>Поручить</w:t>
      </w:r>
      <w:r>
        <w:rPr>
          <w:szCs w:val="28"/>
        </w:rPr>
        <w:t xml:space="preserve"> Романову Всеволоду Геннадьевичу</w:t>
      </w:r>
      <w:r w:rsidR="005A05D0">
        <w:rPr>
          <w:szCs w:val="28"/>
        </w:rPr>
        <w:t>, заместителю</w:t>
      </w:r>
      <w:r w:rsidR="0026074E" w:rsidRPr="004B10BC">
        <w:rPr>
          <w:szCs w:val="28"/>
        </w:rPr>
        <w:t xml:space="preserve"> председател</w:t>
      </w:r>
      <w:r w:rsidR="005A05D0">
        <w:rPr>
          <w:szCs w:val="28"/>
        </w:rPr>
        <w:t>я</w:t>
      </w:r>
      <w:r w:rsidR="0026074E"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 w:rsidR="0026074E">
        <w:rPr>
          <w:szCs w:val="28"/>
        </w:rPr>
        <w:t>,</w:t>
      </w:r>
      <w:r w:rsidR="0026074E" w:rsidRPr="004B10BC">
        <w:rPr>
          <w:szCs w:val="28"/>
        </w:rPr>
        <w:t xml:space="preserve"> </w:t>
      </w:r>
      <w:r w:rsidR="0026074E">
        <w:rPr>
          <w:szCs w:val="28"/>
        </w:rPr>
        <w:t xml:space="preserve">выступить на заседании Законодательного Собрания с </w:t>
      </w:r>
      <w:r>
        <w:rPr>
          <w:szCs w:val="28"/>
        </w:rPr>
        <w:t>со</w:t>
      </w:r>
      <w:r w:rsidR="0026074E">
        <w:rPr>
          <w:szCs w:val="28"/>
        </w:rPr>
        <w:t>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D5FD1" w:rsidRDefault="0026074E" w:rsidP="00F64E1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CD5FD1" w:rsidRDefault="00CD5FD1" w:rsidP="00F64E1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D5FD1" w:rsidRDefault="00CD5FD1" w:rsidP="00F64E1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D5FD1" w:rsidRDefault="00CD5FD1" w:rsidP="00F64E1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CD5FD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4.Определить время для рассмотрения данного вопроса на заседан</w:t>
      </w:r>
      <w:r w:rsidR="006F6AE2">
        <w:rPr>
          <w:szCs w:val="28"/>
        </w:rPr>
        <w:t>ии Законодательного Собрания – 10</w:t>
      </w:r>
      <w:r>
        <w:rPr>
          <w:szCs w:val="28"/>
        </w:rPr>
        <w:t xml:space="preserve"> минут, в том числе для доклада – </w:t>
      </w:r>
      <w:r w:rsidR="006F6AE2">
        <w:rPr>
          <w:szCs w:val="28"/>
        </w:rPr>
        <w:t>3</w:t>
      </w:r>
      <w:r>
        <w:rPr>
          <w:szCs w:val="28"/>
        </w:rPr>
        <w:t xml:space="preserve"> м</w:t>
      </w:r>
      <w:r w:rsidR="006F6AE2">
        <w:rPr>
          <w:szCs w:val="28"/>
        </w:rPr>
        <w:t>инуты, для содоклада – 1 минута.</w:t>
      </w:r>
      <w:r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D5FD1" w:rsidRDefault="00CD5FD1" w:rsidP="00D24489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</w:p>
    <w:p w:rsidR="00CD5FD1" w:rsidRDefault="00CD5FD1" w:rsidP="00D24489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bookmarkStart w:id="0" w:name="_GoBack"/>
      <w:bookmarkEnd w:id="0"/>
    </w:p>
    <w:p w:rsidR="00357541" w:rsidRDefault="005A05D0" w:rsidP="00D24489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sectPr w:rsidR="00357541" w:rsidSect="00CD5F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489" w:rsidRDefault="00D2448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489" w:rsidRDefault="00D2448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489" w:rsidRDefault="00D2448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489" w:rsidRDefault="00D244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69" w:rsidRDefault="00896C69" w:rsidP="00896C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D5FD1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489" w:rsidRPr="00D24489" w:rsidRDefault="00D24489" w:rsidP="00D24489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0709B"/>
    <w:rsid w:val="00022B36"/>
    <w:rsid w:val="000413C2"/>
    <w:rsid w:val="00053C61"/>
    <w:rsid w:val="00080DED"/>
    <w:rsid w:val="00160F97"/>
    <w:rsid w:val="00192A16"/>
    <w:rsid w:val="001B3A35"/>
    <w:rsid w:val="001C5162"/>
    <w:rsid w:val="0020003C"/>
    <w:rsid w:val="0026074E"/>
    <w:rsid w:val="002F3463"/>
    <w:rsid w:val="00357541"/>
    <w:rsid w:val="00383131"/>
    <w:rsid w:val="003B4C86"/>
    <w:rsid w:val="003B681C"/>
    <w:rsid w:val="003D3B5A"/>
    <w:rsid w:val="003D4A28"/>
    <w:rsid w:val="003F2358"/>
    <w:rsid w:val="00461E2B"/>
    <w:rsid w:val="005A05D0"/>
    <w:rsid w:val="005F03B4"/>
    <w:rsid w:val="00624BBF"/>
    <w:rsid w:val="00692D49"/>
    <w:rsid w:val="006A6694"/>
    <w:rsid w:val="006F6AE2"/>
    <w:rsid w:val="007128C1"/>
    <w:rsid w:val="007258FB"/>
    <w:rsid w:val="00751091"/>
    <w:rsid w:val="007F0598"/>
    <w:rsid w:val="007F51EC"/>
    <w:rsid w:val="008045A9"/>
    <w:rsid w:val="00815F2A"/>
    <w:rsid w:val="008602F8"/>
    <w:rsid w:val="0087792E"/>
    <w:rsid w:val="00883DE7"/>
    <w:rsid w:val="00896C69"/>
    <w:rsid w:val="009637B6"/>
    <w:rsid w:val="0099314B"/>
    <w:rsid w:val="009E5CD9"/>
    <w:rsid w:val="009F0165"/>
    <w:rsid w:val="009F626B"/>
    <w:rsid w:val="00B07526"/>
    <w:rsid w:val="00B668A9"/>
    <w:rsid w:val="00B803DE"/>
    <w:rsid w:val="00BE16C2"/>
    <w:rsid w:val="00C020AD"/>
    <w:rsid w:val="00C9335B"/>
    <w:rsid w:val="00C958B6"/>
    <w:rsid w:val="00CC2F26"/>
    <w:rsid w:val="00CD5FD1"/>
    <w:rsid w:val="00D17A7A"/>
    <w:rsid w:val="00D24489"/>
    <w:rsid w:val="00E326C2"/>
    <w:rsid w:val="00E77161"/>
    <w:rsid w:val="00E85955"/>
    <w:rsid w:val="00F01DD8"/>
    <w:rsid w:val="00F64E18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96C69"/>
    <w:rPr>
      <w:sz w:val="28"/>
    </w:rPr>
  </w:style>
  <w:style w:type="paragraph" w:styleId="a6">
    <w:name w:val="Balloon Text"/>
    <w:basedOn w:val="a"/>
    <w:link w:val="a7"/>
    <w:rsid w:val="00D244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244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2019-01-15T04:12:00Z</cp:lastPrinted>
  <dcterms:created xsi:type="dcterms:W3CDTF">2019-04-09T06:15:00Z</dcterms:created>
  <dcterms:modified xsi:type="dcterms:W3CDTF">2019-04-10T04:52:00Z</dcterms:modified>
</cp:coreProperties>
</file>