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16413445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845E19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16</w:t>
            </w:r>
            <w:r w:rsidR="00BE703C">
              <w:rPr>
                <w:sz w:val="24"/>
              </w:rPr>
              <w:t>.04</w:t>
            </w:r>
            <w:r w:rsidR="009637B6">
              <w:rPr>
                <w:sz w:val="24"/>
              </w:rPr>
              <w:t>.2019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8811D3" w:rsidP="000B17D3">
            <w:pPr>
              <w:jc w:val="both"/>
            </w:pPr>
            <w:r w:rsidRPr="008811D3">
              <w:t>О проекте закона Примор</w:t>
            </w:r>
            <w:r w:rsidR="00BA3758">
              <w:t xml:space="preserve">ского края </w:t>
            </w:r>
            <w:r w:rsidR="000A063D" w:rsidRPr="000A063D">
              <w:t xml:space="preserve">"О внесении изменения в статью 4 Закона Приморского края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 </w:t>
            </w:r>
            <w:r w:rsidRPr="008811D3">
              <w:t>(</w:t>
            </w:r>
            <w:r w:rsidR="000B17D3">
              <w:t>третье</w:t>
            </w:r>
            <w:r w:rsidR="00BA3758">
              <w:t xml:space="preserve"> </w:t>
            </w:r>
            <w:r w:rsidRPr="008811D3">
              <w:t>чтение)</w:t>
            </w:r>
            <w:r>
              <w:t xml:space="preserve"> 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и обсудив </w:t>
      </w:r>
      <w:r w:rsidR="008B6F52">
        <w:t xml:space="preserve">повторно </w:t>
      </w:r>
      <w:r>
        <w:t>проект закона Примор</w:t>
      </w:r>
      <w:r w:rsidR="000B17D3">
        <w:t>ского края "О внесении изменения</w:t>
      </w:r>
      <w:r>
        <w:t xml:space="preserve"> в </w:t>
      </w:r>
      <w:r w:rsidR="000B17D3">
        <w:t xml:space="preserve">статью 4 </w:t>
      </w:r>
      <w:r w:rsidR="00DE4B3F">
        <w:t>Закон</w:t>
      </w:r>
      <w:r w:rsidR="000B17D3">
        <w:t>а</w:t>
      </w:r>
      <w:r>
        <w:t xml:space="preserve"> Приморского края </w:t>
      </w:r>
      <w:r w:rsidR="00CA1B91" w:rsidRPr="00CA1B91">
        <w:t>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</w:r>
      <w:r w:rsidR="00CA1B91">
        <w:t xml:space="preserve">, </w:t>
      </w:r>
      <w:r w:rsidR="000B17D3" w:rsidRPr="000B17D3">
        <w:t xml:space="preserve">подготовленный к рассмотрению в третьем чтении,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3F4DDB">
      <w:pPr>
        <w:jc w:val="both"/>
      </w:pPr>
      <w:r>
        <w:tab/>
      </w:r>
      <w:r w:rsidR="003F4DDB">
        <w:t>1.</w:t>
      </w:r>
      <w:r>
        <w:t xml:space="preserve">Рассмотреть проект закона Приморского края </w:t>
      </w:r>
      <w:r w:rsidR="00E06476">
        <w:t>"О внесении изменения</w:t>
      </w:r>
      <w:r w:rsidR="008811D3" w:rsidRPr="008811D3">
        <w:t xml:space="preserve"> в статью 4 Закона Приморского края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 </w:t>
      </w:r>
      <w:r>
        <w:t xml:space="preserve">в </w:t>
      </w:r>
      <w:r w:rsidR="003F4DDB">
        <w:t xml:space="preserve">третьем </w:t>
      </w:r>
      <w:r>
        <w:t>чтении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  <w: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3F4DDB">
        <w:t>2</w:t>
      </w:r>
      <w:r>
        <w:t xml:space="preserve">.Рекомендовать Законодательному Собранию принять указанный законопроект </w:t>
      </w:r>
      <w:r w:rsidR="003F4DDB">
        <w:t xml:space="preserve">в третьем чтении. </w:t>
      </w:r>
    </w:p>
    <w:p w:rsidR="002831C1" w:rsidRDefault="002831C1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="002831C1">
        <w:t>3</w:t>
      </w:r>
      <w:r>
        <w:t>.</w:t>
      </w:r>
      <w:r>
        <w:rPr>
          <w:szCs w:val="28"/>
        </w:rPr>
        <w:t>Поручить</w:t>
      </w:r>
      <w:r w:rsidR="003B681C">
        <w:rPr>
          <w:szCs w:val="28"/>
        </w:rPr>
        <w:t xml:space="preserve"> </w:t>
      </w:r>
      <w:r w:rsidR="008E1E67" w:rsidRPr="008E1E67">
        <w:rPr>
          <w:szCs w:val="28"/>
        </w:rPr>
        <w:t>Авдои Джони Титаловичу, заместителю председателя комитета Законодательного Собрания по экономической политике и собственности,</w:t>
      </w:r>
      <w:r w:rsidR="008E1E67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831C1" w:rsidRDefault="0026074E" w:rsidP="001909A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p w:rsidR="002831C1" w:rsidRDefault="002831C1" w:rsidP="001909A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831C1" w:rsidRDefault="002831C1" w:rsidP="001909A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831C1" w:rsidP="002831C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4</w:t>
      </w:r>
      <w:r w:rsidR="0026074E">
        <w:rPr>
          <w:szCs w:val="28"/>
        </w:rPr>
        <w:t>.Определить время для рассмотрения данного вопроса на заседании Законодательного Собрания –</w:t>
      </w:r>
      <w:r w:rsidR="00E06476">
        <w:rPr>
          <w:szCs w:val="28"/>
        </w:rPr>
        <w:t xml:space="preserve"> </w:t>
      </w:r>
      <w:r w:rsidR="001909A5">
        <w:rPr>
          <w:szCs w:val="28"/>
        </w:rPr>
        <w:t xml:space="preserve">5 </w:t>
      </w:r>
      <w:r w:rsidR="0026074E">
        <w:rPr>
          <w:szCs w:val="28"/>
        </w:rPr>
        <w:t>минут, в том числе для доклада –</w:t>
      </w:r>
      <w:r w:rsidR="00E06476">
        <w:rPr>
          <w:szCs w:val="28"/>
        </w:rPr>
        <w:t xml:space="preserve"> </w:t>
      </w:r>
      <w:r w:rsidR="00097DFE">
        <w:rPr>
          <w:szCs w:val="28"/>
        </w:rPr>
        <w:t>1</w:t>
      </w:r>
      <w:r>
        <w:rPr>
          <w:szCs w:val="28"/>
        </w:rPr>
        <w:t xml:space="preserve"> </w:t>
      </w:r>
      <w:r w:rsidR="001909A5">
        <w:rPr>
          <w:szCs w:val="28"/>
        </w:rPr>
        <w:t>минут</w:t>
      </w:r>
      <w:r w:rsidR="00097DFE">
        <w:rPr>
          <w:szCs w:val="28"/>
        </w:rPr>
        <w:t>а</w:t>
      </w:r>
      <w:r w:rsidR="001909A5">
        <w:rPr>
          <w:szCs w:val="28"/>
        </w:rPr>
        <w:t>.</w:t>
      </w:r>
      <w:r w:rsidR="00B677BD">
        <w:rPr>
          <w:szCs w:val="28"/>
        </w:rP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</w:t>
      </w:r>
      <w:r w:rsidR="0026074E">
        <w:rPr>
          <w:szCs w:val="28"/>
        </w:rP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1E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453" w:rsidRDefault="0000645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453" w:rsidRDefault="0000645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453" w:rsidRDefault="0000645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453" w:rsidRDefault="0000645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06453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453" w:rsidRPr="00006453" w:rsidRDefault="00006453" w:rsidP="00006453">
    <w:pPr>
      <w:pStyle w:val="a3"/>
      <w:jc w:val="right"/>
    </w:pPr>
    <w:r>
      <w:t>проект</w:t>
    </w: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06453"/>
    <w:rsid w:val="00022B36"/>
    <w:rsid w:val="00053C61"/>
    <w:rsid w:val="00080DED"/>
    <w:rsid w:val="00097DFE"/>
    <w:rsid w:val="000A063D"/>
    <w:rsid w:val="000B17D3"/>
    <w:rsid w:val="00160F97"/>
    <w:rsid w:val="00170B58"/>
    <w:rsid w:val="001909A5"/>
    <w:rsid w:val="001A3D2F"/>
    <w:rsid w:val="001A6ED2"/>
    <w:rsid w:val="001B3A35"/>
    <w:rsid w:val="001C5162"/>
    <w:rsid w:val="0020003C"/>
    <w:rsid w:val="0026074E"/>
    <w:rsid w:val="002831C1"/>
    <w:rsid w:val="00314966"/>
    <w:rsid w:val="00357541"/>
    <w:rsid w:val="00383131"/>
    <w:rsid w:val="003B4C86"/>
    <w:rsid w:val="003B681C"/>
    <w:rsid w:val="003D3B5A"/>
    <w:rsid w:val="003D4A28"/>
    <w:rsid w:val="003F2358"/>
    <w:rsid w:val="003F4DDB"/>
    <w:rsid w:val="0040602C"/>
    <w:rsid w:val="00461E2B"/>
    <w:rsid w:val="005673C4"/>
    <w:rsid w:val="005C7EA4"/>
    <w:rsid w:val="00624BBF"/>
    <w:rsid w:val="00664171"/>
    <w:rsid w:val="00692D49"/>
    <w:rsid w:val="007128C1"/>
    <w:rsid w:val="00721EC1"/>
    <w:rsid w:val="0072495B"/>
    <w:rsid w:val="007258FB"/>
    <w:rsid w:val="00751091"/>
    <w:rsid w:val="007E46D2"/>
    <w:rsid w:val="007F0598"/>
    <w:rsid w:val="008045A9"/>
    <w:rsid w:val="00840DA1"/>
    <w:rsid w:val="00845E19"/>
    <w:rsid w:val="008602F8"/>
    <w:rsid w:val="0087792E"/>
    <w:rsid w:val="008811D3"/>
    <w:rsid w:val="008B6F52"/>
    <w:rsid w:val="008E1E67"/>
    <w:rsid w:val="009637B6"/>
    <w:rsid w:val="0099314B"/>
    <w:rsid w:val="009E5CD9"/>
    <w:rsid w:val="009F0165"/>
    <w:rsid w:val="009F626B"/>
    <w:rsid w:val="00B668A9"/>
    <w:rsid w:val="00B677BD"/>
    <w:rsid w:val="00B803DE"/>
    <w:rsid w:val="00BA3758"/>
    <w:rsid w:val="00BE16C2"/>
    <w:rsid w:val="00BE703C"/>
    <w:rsid w:val="00C200F5"/>
    <w:rsid w:val="00C421E5"/>
    <w:rsid w:val="00C9335B"/>
    <w:rsid w:val="00C958B6"/>
    <w:rsid w:val="00CA1B91"/>
    <w:rsid w:val="00D17A7A"/>
    <w:rsid w:val="00D9645A"/>
    <w:rsid w:val="00DE4B3F"/>
    <w:rsid w:val="00E06476"/>
    <w:rsid w:val="00E326C2"/>
    <w:rsid w:val="00E77161"/>
    <w:rsid w:val="00E85955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styleId="a6">
    <w:name w:val="Balloon Text"/>
    <w:basedOn w:val="a"/>
    <w:link w:val="a7"/>
    <w:rsid w:val="0000645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0064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</TotalTime>
  <Pages>2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4</cp:revision>
  <cp:lastPrinted>2019-04-01T23:14:00Z</cp:lastPrinted>
  <dcterms:created xsi:type="dcterms:W3CDTF">2019-04-10T00:22:00Z</dcterms:created>
  <dcterms:modified xsi:type="dcterms:W3CDTF">2019-04-10T04:58:00Z</dcterms:modified>
</cp:coreProperties>
</file>