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6397251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17902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BE703C">
              <w:rPr>
                <w:sz w:val="24"/>
              </w:rPr>
              <w:t>.04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8811D3" w:rsidP="00BA3758">
            <w:pPr>
              <w:jc w:val="both"/>
            </w:pPr>
            <w:r w:rsidRPr="008811D3">
              <w:t>О проекте закона Примор</w:t>
            </w:r>
            <w:r w:rsidR="00BA3758">
              <w:t>ского края "О внесении изменений</w:t>
            </w:r>
            <w:r w:rsidRPr="008811D3">
              <w:t xml:space="preserve"> в </w:t>
            </w:r>
            <w:r w:rsidR="00BA3758">
              <w:t>Закон</w:t>
            </w:r>
            <w:r w:rsidRPr="008811D3">
              <w:t xml:space="preserve">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(</w:t>
            </w:r>
            <w:r w:rsidR="00BA3758">
              <w:t xml:space="preserve">второе </w:t>
            </w:r>
            <w:r w:rsidRPr="008811D3">
              <w:t>чтение)</w:t>
            </w:r>
            <w:r>
              <w:t xml:space="preserve"> 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и обсудив </w:t>
      </w:r>
      <w:r w:rsidR="00317902">
        <w:t xml:space="preserve">повторно </w:t>
      </w:r>
      <w:r>
        <w:t xml:space="preserve">проект закона Приморского края "О внесении изменений в </w:t>
      </w:r>
      <w:r w:rsidR="00DE4B3F">
        <w:t>Закон</w:t>
      </w:r>
      <w:r>
        <w:t xml:space="preserve">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CA1B91">
        <w:t xml:space="preserve">, </w:t>
      </w:r>
      <w:r w:rsidR="00314966">
        <w:t>внесенный</w:t>
      </w:r>
      <w:r w:rsidR="00840DA1">
        <w:t xml:space="preserve"> Думой</w:t>
      </w:r>
      <w:r w:rsidR="00314966">
        <w:t xml:space="preserve"> Уссурийского городского округа</w:t>
      </w:r>
      <w:r w:rsidR="00840DA1">
        <w:t xml:space="preserve"> </w:t>
      </w:r>
      <w:r w:rsidR="0040602C">
        <w:t>и принятый З</w:t>
      </w:r>
      <w:r w:rsidR="00BE703C">
        <w:t xml:space="preserve">аконодательным Собранием </w:t>
      </w:r>
      <w:r w:rsidR="005673C4">
        <w:t xml:space="preserve">Приморского края </w:t>
      </w:r>
      <w:r w:rsidR="00BE703C">
        <w:t xml:space="preserve">27 </w:t>
      </w:r>
      <w:r w:rsidR="0040602C">
        <w:t xml:space="preserve">февраля </w:t>
      </w:r>
      <w:r w:rsidR="00317902">
        <w:br/>
      </w:r>
      <w:r w:rsidR="0040602C">
        <w:t>2019 года в первом чтении</w:t>
      </w:r>
      <w:r w:rsidRPr="005B1436">
        <w:t>,</w:t>
      </w:r>
      <w:r>
        <w:t xml:space="preserve"> </w:t>
      </w:r>
      <w:r w:rsidR="0040602C">
        <w:t xml:space="preserve">а также </w:t>
      </w:r>
      <w:r w:rsidR="00D9645A">
        <w:t xml:space="preserve">предложенные </w:t>
      </w:r>
      <w:r w:rsidR="00317902">
        <w:t>с учетом внесенных</w:t>
      </w:r>
      <w:proofErr w:type="gramEnd"/>
      <w:r w:rsidR="00317902">
        <w:t xml:space="preserve"> в федеральное законодательство изменений</w:t>
      </w:r>
      <w:r w:rsidR="00317902" w:rsidRPr="00317902">
        <w:t xml:space="preserve"> </w:t>
      </w:r>
      <w:r w:rsidR="00317902">
        <w:t xml:space="preserve">поправки </w:t>
      </w:r>
      <w:r w:rsidR="00E21544">
        <w:t>к</w:t>
      </w:r>
      <w:r w:rsidR="00317902">
        <w:t xml:space="preserve"> законопроекту,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D9645A" w:rsidRDefault="0026074E" w:rsidP="0026074E">
      <w:pPr>
        <w:jc w:val="both"/>
      </w:pPr>
      <w:r>
        <w:tab/>
      </w:r>
      <w:proofErr w:type="spellStart"/>
      <w:r>
        <w:t>1.</w:t>
      </w:r>
      <w:proofErr w:type="gramStart"/>
      <w:r w:rsidR="005673C4">
        <w:t>Согласиться</w:t>
      </w:r>
      <w:proofErr w:type="spellEnd"/>
      <w:r w:rsidR="005673C4">
        <w:t xml:space="preserve"> с поступившими поправками и включить</w:t>
      </w:r>
      <w:proofErr w:type="gramEnd"/>
      <w:r w:rsidR="005673C4">
        <w:t xml:space="preserve"> их в таблицу поправок к законопроекту, рекомендуемых комитетом к принятию (прилагается).</w:t>
      </w:r>
    </w:p>
    <w:p w:rsidR="00D9645A" w:rsidRDefault="00D9645A" w:rsidP="0026074E">
      <w:pPr>
        <w:jc w:val="both"/>
      </w:pPr>
    </w:p>
    <w:p w:rsidR="0026074E" w:rsidRDefault="005C7EA4" w:rsidP="005C7EA4">
      <w:pPr>
        <w:ind w:firstLine="709"/>
        <w:jc w:val="both"/>
      </w:pPr>
      <w:proofErr w:type="spellStart"/>
      <w:proofErr w:type="gramStart"/>
      <w:r>
        <w:t>2</w:t>
      </w:r>
      <w:r w:rsidR="008811D3">
        <w:t>.</w:t>
      </w:r>
      <w:r w:rsidR="0026074E">
        <w:t>Рассмотреть</w:t>
      </w:r>
      <w:proofErr w:type="spellEnd"/>
      <w:r w:rsidR="0026074E">
        <w:t xml:space="preserve"> проект закона Приморского края "О внесении изменений в Закон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314966">
        <w:t xml:space="preserve"> </w:t>
      </w:r>
      <w:r w:rsidR="008811D3">
        <w:t xml:space="preserve">с новым наименованием </w:t>
      </w:r>
      <w:r w:rsidR="00E06476">
        <w:t>"О внесении изменения</w:t>
      </w:r>
      <w:r w:rsidR="008811D3" w:rsidRPr="008811D3">
        <w:t xml:space="preserve"> в статью 4 Закона Приморского края "О порядке ведения органами местного самоуправления Приморского края учета граждан в качестве нуждающихся в</w:t>
      </w:r>
      <w:proofErr w:type="gramEnd"/>
      <w:r w:rsidR="008811D3" w:rsidRPr="008811D3">
        <w:t xml:space="preserve"> жилых </w:t>
      </w:r>
      <w:proofErr w:type="gramStart"/>
      <w:r w:rsidR="008811D3" w:rsidRPr="008811D3">
        <w:t>помещениях</w:t>
      </w:r>
      <w:proofErr w:type="gramEnd"/>
      <w:r w:rsidR="008811D3" w:rsidRPr="008811D3">
        <w:t xml:space="preserve">, предоставляемых по договорам социального найма" </w:t>
      </w:r>
      <w:r w:rsidR="0026074E">
        <w:t>в</w:t>
      </w:r>
      <w:r>
        <w:t>о</w:t>
      </w:r>
      <w:r w:rsidR="0026074E">
        <w:t xml:space="preserve"> </w:t>
      </w:r>
      <w:r>
        <w:t xml:space="preserve">втором </w:t>
      </w:r>
      <w:r w:rsidR="0026074E">
        <w:t>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proofErr w:type="spellStart"/>
      <w:r w:rsidR="005C7EA4">
        <w:t>3</w:t>
      </w:r>
      <w:r>
        <w:t>.Рекомендовать</w:t>
      </w:r>
      <w:proofErr w:type="spellEnd"/>
      <w:r>
        <w:t xml:space="preserve"> Законодательному Собранию принять указанный законопроект в</w:t>
      </w:r>
      <w:r w:rsidR="005C7EA4">
        <w:t>о втором чтении с учетом поправок, рекомендуемых комитетом к принятию.</w:t>
      </w:r>
    </w:p>
    <w:p w:rsidR="00E21544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26074E" w:rsidRDefault="005C7EA4" w:rsidP="00E2154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t>4</w:t>
      </w:r>
      <w:r w:rsidR="0026074E">
        <w:t>.</w:t>
      </w:r>
      <w:r w:rsidR="0026074E"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Авдои</w:t>
      </w:r>
      <w:proofErr w:type="spellEnd"/>
      <w:r w:rsidR="008E1E67" w:rsidRPr="008E1E67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Джони</w:t>
      </w:r>
      <w:proofErr w:type="spellEnd"/>
      <w:r w:rsidR="008E1E67" w:rsidRPr="008E1E67">
        <w:rPr>
          <w:szCs w:val="28"/>
        </w:rPr>
        <w:t xml:space="preserve"> </w:t>
      </w:r>
      <w:proofErr w:type="spellStart"/>
      <w:r w:rsidR="008E1E67" w:rsidRPr="008E1E67">
        <w:rPr>
          <w:szCs w:val="28"/>
        </w:rPr>
        <w:t>Титаловичу</w:t>
      </w:r>
      <w:proofErr w:type="spellEnd"/>
      <w:r w:rsidR="008E1E67" w:rsidRPr="008E1E67">
        <w:rPr>
          <w:szCs w:val="28"/>
        </w:rPr>
        <w:t>, заместителю председателя комитета Законодательного Собрания по экономической политике и собственности,</w:t>
      </w:r>
      <w:r w:rsidR="008E1E67">
        <w:rPr>
          <w:szCs w:val="28"/>
        </w:rPr>
        <w:t xml:space="preserve"> </w:t>
      </w:r>
      <w:r w:rsidR="0026074E"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1909A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 w:rsidR="001909A5">
        <w:rPr>
          <w:szCs w:val="28"/>
        </w:rPr>
        <w:t>5</w:t>
      </w:r>
      <w:r>
        <w:rPr>
          <w:szCs w:val="28"/>
        </w:rPr>
        <w:t>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</w:t>
      </w:r>
      <w:r w:rsidR="00E06476">
        <w:rPr>
          <w:szCs w:val="28"/>
        </w:rPr>
        <w:t xml:space="preserve"> </w:t>
      </w:r>
      <w:r w:rsidR="001909A5">
        <w:rPr>
          <w:szCs w:val="28"/>
        </w:rPr>
        <w:t xml:space="preserve">5 </w:t>
      </w:r>
      <w:r>
        <w:rPr>
          <w:szCs w:val="28"/>
        </w:rPr>
        <w:t>минут, в том числе для доклада –</w:t>
      </w:r>
      <w:r w:rsidR="00E06476">
        <w:rPr>
          <w:szCs w:val="28"/>
        </w:rPr>
        <w:t xml:space="preserve"> </w:t>
      </w:r>
      <w:r w:rsidR="001909A5">
        <w:rPr>
          <w:szCs w:val="28"/>
        </w:rPr>
        <w:t>2</w:t>
      </w:r>
      <w:r w:rsidR="00E57E20">
        <w:rPr>
          <w:szCs w:val="28"/>
        </w:rPr>
        <w:t xml:space="preserve"> </w:t>
      </w:r>
      <w:r w:rsidR="001909A5">
        <w:rPr>
          <w:szCs w:val="28"/>
        </w:rPr>
        <w:t>минуты.</w:t>
      </w:r>
      <w:r w:rsidR="00B677BD"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DC8" w:rsidRDefault="00A27DC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DC8" w:rsidRDefault="00A27DC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DC8" w:rsidRDefault="00A27DC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DC8" w:rsidRDefault="00A27D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27DC8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DC8" w:rsidRDefault="00A27DC8" w:rsidP="00A27DC8">
    <w:pPr>
      <w:pStyle w:val="a3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70B58"/>
    <w:rsid w:val="001909A5"/>
    <w:rsid w:val="001A3D2F"/>
    <w:rsid w:val="001A6ED2"/>
    <w:rsid w:val="001B3A35"/>
    <w:rsid w:val="001C5162"/>
    <w:rsid w:val="0020003C"/>
    <w:rsid w:val="0026074E"/>
    <w:rsid w:val="00314966"/>
    <w:rsid w:val="00317902"/>
    <w:rsid w:val="00357541"/>
    <w:rsid w:val="00383131"/>
    <w:rsid w:val="003B4C86"/>
    <w:rsid w:val="003B681C"/>
    <w:rsid w:val="003D3B5A"/>
    <w:rsid w:val="003D4A28"/>
    <w:rsid w:val="003F2358"/>
    <w:rsid w:val="0040602C"/>
    <w:rsid w:val="00461E2B"/>
    <w:rsid w:val="005673C4"/>
    <w:rsid w:val="005C7EA4"/>
    <w:rsid w:val="00624BBF"/>
    <w:rsid w:val="00664171"/>
    <w:rsid w:val="00692D49"/>
    <w:rsid w:val="007128C1"/>
    <w:rsid w:val="00721EC1"/>
    <w:rsid w:val="0072495B"/>
    <w:rsid w:val="007258FB"/>
    <w:rsid w:val="00751091"/>
    <w:rsid w:val="007E46D2"/>
    <w:rsid w:val="007F0598"/>
    <w:rsid w:val="008045A9"/>
    <w:rsid w:val="00840DA1"/>
    <w:rsid w:val="008602F8"/>
    <w:rsid w:val="0087792E"/>
    <w:rsid w:val="008811D3"/>
    <w:rsid w:val="008E1E67"/>
    <w:rsid w:val="009637B6"/>
    <w:rsid w:val="0099314B"/>
    <w:rsid w:val="009E5CD9"/>
    <w:rsid w:val="009F0165"/>
    <w:rsid w:val="009F626B"/>
    <w:rsid w:val="00A27DC8"/>
    <w:rsid w:val="00AA577B"/>
    <w:rsid w:val="00B6204F"/>
    <w:rsid w:val="00B668A9"/>
    <w:rsid w:val="00B677BD"/>
    <w:rsid w:val="00B803DE"/>
    <w:rsid w:val="00BA3758"/>
    <w:rsid w:val="00BE16C2"/>
    <w:rsid w:val="00BE703C"/>
    <w:rsid w:val="00C200F5"/>
    <w:rsid w:val="00C9335B"/>
    <w:rsid w:val="00C958B6"/>
    <w:rsid w:val="00CA1B91"/>
    <w:rsid w:val="00D17A7A"/>
    <w:rsid w:val="00D9645A"/>
    <w:rsid w:val="00DE4B3F"/>
    <w:rsid w:val="00E06476"/>
    <w:rsid w:val="00E21544"/>
    <w:rsid w:val="00E326C2"/>
    <w:rsid w:val="00E57E20"/>
    <w:rsid w:val="00E77161"/>
    <w:rsid w:val="00E85955"/>
    <w:rsid w:val="00F01DD8"/>
    <w:rsid w:val="00FC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Balloon Text"/>
    <w:basedOn w:val="a"/>
    <w:link w:val="a7"/>
    <w:rsid w:val="00A27D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27D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2019-04-01T23:06:00Z</cp:lastPrinted>
  <dcterms:created xsi:type="dcterms:W3CDTF">2019-04-10T00:20:00Z</dcterms:created>
  <dcterms:modified xsi:type="dcterms:W3CDTF">2019-04-10T00:28:00Z</dcterms:modified>
</cp:coreProperties>
</file>