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F0F" w:rsidRDefault="004C4F0F" w:rsidP="00383131">
      <w:pPr>
        <w:spacing w:line="360" w:lineRule="auto"/>
        <w:jc w:val="center"/>
      </w:pPr>
      <w:r w:rsidRPr="00532F64">
        <w:rPr>
          <w:lang w:val="en-US"/>
        </w:rPr>
        <w:object w:dxaOrig="926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35pt" o:ole="">
            <v:imagedata r:id="rId8" o:title=""/>
          </v:shape>
          <o:OLEObject Type="Embed" ProgID="Word.Picture.8" ShapeID="_x0000_i1025" DrawAspect="Content" ObjectID="_1616411406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4C4F0F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4C4F0F" w:rsidRPr="00E77161" w:rsidRDefault="004C4F0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4C4F0F" w:rsidRPr="00383131" w:rsidRDefault="004C4F0F" w:rsidP="00383131">
            <w:pPr>
              <w:rPr>
                <w:sz w:val="20"/>
              </w:rPr>
            </w:pPr>
          </w:p>
          <w:p w:rsidR="004C4F0F" w:rsidRDefault="004C4F0F" w:rsidP="003F235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4C4F0F" w:rsidRPr="00E77161" w:rsidRDefault="004C4F0F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4C4F0F" w:rsidRPr="009F0165" w:rsidRDefault="004C4F0F" w:rsidP="009F0165">
            <w:pPr>
              <w:rPr>
                <w:sz w:val="20"/>
              </w:rPr>
            </w:pPr>
          </w:p>
        </w:tc>
      </w:tr>
      <w:tr w:rsidR="004C4F0F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4C4F0F" w:rsidRPr="00080DED" w:rsidRDefault="009B0C24" w:rsidP="009B0C24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4C4F0F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4C4F0F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4C4F0F" w:rsidRDefault="004C4F0F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4C4F0F" w:rsidRPr="00D17A7A" w:rsidRDefault="004C4F0F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4C4F0F" w:rsidRPr="00D17A7A" w:rsidRDefault="004C4F0F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4C4F0F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4C4F0F" w:rsidRPr="003D4A28" w:rsidRDefault="004C4F0F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4C4F0F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4C4F0F" w:rsidRDefault="004C4F0F" w:rsidP="00DE7291">
            <w:pPr>
              <w:jc w:val="both"/>
            </w:pPr>
            <w:r>
              <w:t>О проекте закона Приморского края "О внесении изменений в статью 50 Закона Приморского края "О градостроительной деятельности на территории Приморского края" (второе, третье чтения)</w:t>
            </w:r>
          </w:p>
        </w:tc>
      </w:tr>
    </w:tbl>
    <w:p w:rsidR="004C4F0F" w:rsidRDefault="004C4F0F" w:rsidP="0026074E">
      <w:pPr>
        <w:jc w:val="both"/>
      </w:pPr>
    </w:p>
    <w:p w:rsidR="004C4F0F" w:rsidRDefault="004C4F0F" w:rsidP="0026074E">
      <w:pPr>
        <w:jc w:val="both"/>
        <w:rPr>
          <w:szCs w:val="28"/>
        </w:rPr>
      </w:pPr>
      <w:r>
        <w:tab/>
      </w:r>
      <w:proofErr w:type="gramStart"/>
      <w:r>
        <w:t>Рассмотрев и обсудив проект закона Приморского края "О внесении изменений в статью 50 Закона Приморского края "О градостроительной деятельности на территории Приморского края", внесенный Губернатором Приморского края</w:t>
      </w:r>
      <w:r w:rsidR="009B0C24">
        <w:t xml:space="preserve"> и принятый Законодательным Собранием 27 марта </w:t>
      </w:r>
      <w:r w:rsidR="00F91062">
        <w:br/>
        <w:t>2019 года в перво</w:t>
      </w:r>
      <w:r w:rsidR="009B0C24">
        <w:t>м чтении</w:t>
      </w:r>
      <w:r w:rsidR="00F91062">
        <w:t>,</w:t>
      </w:r>
      <w:r>
        <w:t xml:space="preserve"> </w:t>
      </w:r>
      <w:r w:rsidR="009B0C24">
        <w:t>учитывая, что поправок к законопроекту не поступило</w:t>
      </w:r>
      <w:r w:rsidR="00F34C10">
        <w:t xml:space="preserve">, </w:t>
      </w:r>
      <w:r>
        <w:rPr>
          <w:szCs w:val="28"/>
        </w:rPr>
        <w:t xml:space="preserve">комитет </w:t>
      </w:r>
      <w:proofErr w:type="gramEnd"/>
    </w:p>
    <w:p w:rsidR="004C4F0F" w:rsidRDefault="004C4F0F" w:rsidP="0026074E">
      <w:pPr>
        <w:jc w:val="both"/>
      </w:pPr>
    </w:p>
    <w:p w:rsidR="004C4F0F" w:rsidRDefault="004C4F0F" w:rsidP="0026074E">
      <w:pPr>
        <w:jc w:val="both"/>
      </w:pPr>
      <w:r>
        <w:t>РЕШИЛ:</w:t>
      </w:r>
    </w:p>
    <w:p w:rsidR="004C4F0F" w:rsidRDefault="004C4F0F" w:rsidP="0026074E">
      <w:pPr>
        <w:jc w:val="both"/>
      </w:pPr>
    </w:p>
    <w:p w:rsidR="00406900" w:rsidRDefault="004C4F0F" w:rsidP="0026074E">
      <w:pPr>
        <w:jc w:val="both"/>
      </w:pPr>
      <w:r>
        <w:tab/>
      </w:r>
      <w:proofErr w:type="spellStart"/>
      <w:proofErr w:type="gramStart"/>
      <w:r>
        <w:t>1.</w:t>
      </w:r>
      <w:r w:rsidR="00406900" w:rsidRPr="00406900">
        <w:t>Рассмотреть</w:t>
      </w:r>
      <w:proofErr w:type="spellEnd"/>
      <w:r w:rsidR="00406900" w:rsidRPr="00406900">
        <w:t xml:space="preserve"> проект закона Приморского края "О внесении изменений в статью 50 Закона Приморского края "О градостроительной деятельности на территории Приморского края" </w:t>
      </w:r>
      <w:r w:rsidR="00406900">
        <w:rPr>
          <w:szCs w:val="28"/>
        </w:rPr>
        <w:t>во втором и третьем чтениях</w:t>
      </w:r>
      <w:r w:rsidR="00406900" w:rsidRPr="00406900">
        <w:t xml:space="preserve"> на очередном заседании Законодательного Собрания</w:t>
      </w:r>
      <w:r w:rsidR="00406900">
        <w:t xml:space="preserve"> </w:t>
      </w:r>
      <w:r w:rsidR="00F91062">
        <w:t xml:space="preserve">в апреле </w:t>
      </w:r>
      <w:r w:rsidR="00406900">
        <w:rPr>
          <w:szCs w:val="28"/>
        </w:rPr>
        <w:t>2019 года</w:t>
      </w:r>
      <w:r w:rsidR="00406900" w:rsidRPr="00406900">
        <w:t>.</w:t>
      </w:r>
      <w:proofErr w:type="gramEnd"/>
    </w:p>
    <w:p w:rsidR="004C4F0F" w:rsidRDefault="004C4F0F" w:rsidP="0026074E">
      <w:pPr>
        <w:ind w:firstLine="709"/>
        <w:jc w:val="both"/>
      </w:pP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>
        <w:rPr>
          <w:szCs w:val="28"/>
        </w:rPr>
        <w:t>во втором и третьем чтениях</w:t>
      </w:r>
      <w:r>
        <w:t>.</w:t>
      </w: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</w:pP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3.</w:t>
      </w:r>
      <w:r>
        <w:rPr>
          <w:szCs w:val="28"/>
        </w:rPr>
        <w:t>Поручить Авдои Джонни Титаловичу, заместителю</w:t>
      </w:r>
      <w:r w:rsidRPr="004B10BC">
        <w:rPr>
          <w:szCs w:val="28"/>
        </w:rPr>
        <w:t xml:space="preserve"> председател</w:t>
      </w:r>
      <w:r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2 минуты. </w:t>
      </w: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C4F0F" w:rsidRDefault="004C4F0F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C4F0F" w:rsidRDefault="004C4F0F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С.А. Ищенко</w:t>
      </w:r>
    </w:p>
    <w:p w:rsidR="004C4F0F" w:rsidRDefault="004C4F0F">
      <w:pPr>
        <w:pStyle w:val="a3"/>
        <w:tabs>
          <w:tab w:val="clear" w:pos="4153"/>
          <w:tab w:val="clear" w:pos="8306"/>
        </w:tabs>
      </w:pPr>
    </w:p>
    <w:sectPr w:rsidR="004C4F0F" w:rsidSect="00532F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F0F" w:rsidRDefault="004C4F0F">
      <w:r>
        <w:separator/>
      </w:r>
    </w:p>
  </w:endnote>
  <w:endnote w:type="continuationSeparator" w:id="0">
    <w:p w:rsidR="004C4F0F" w:rsidRDefault="004C4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1D8" w:rsidRDefault="004371D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1D8" w:rsidRDefault="004371D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1D8" w:rsidRDefault="004371D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F0F" w:rsidRDefault="004C4F0F">
      <w:r>
        <w:separator/>
      </w:r>
    </w:p>
  </w:footnote>
  <w:footnote w:type="continuationSeparator" w:id="0">
    <w:p w:rsidR="004C4F0F" w:rsidRDefault="004C4F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1D8" w:rsidRDefault="004371D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1D8" w:rsidRDefault="004371D8" w:rsidP="004371D8">
    <w:pPr>
      <w:pStyle w:val="a3"/>
      <w:jc w:val="right"/>
    </w:pPr>
    <w:r>
      <w:t>проект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1D8" w:rsidRDefault="004371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26074E"/>
    <w:rsid w:val="003313EC"/>
    <w:rsid w:val="00357541"/>
    <w:rsid w:val="00383131"/>
    <w:rsid w:val="003B4C86"/>
    <w:rsid w:val="003B681C"/>
    <w:rsid w:val="003D3B5A"/>
    <w:rsid w:val="003D4A28"/>
    <w:rsid w:val="003F2358"/>
    <w:rsid w:val="00406900"/>
    <w:rsid w:val="004371D8"/>
    <w:rsid w:val="004377DA"/>
    <w:rsid w:val="00461E2B"/>
    <w:rsid w:val="004B10BC"/>
    <w:rsid w:val="004C4F0F"/>
    <w:rsid w:val="00532F64"/>
    <w:rsid w:val="005B1436"/>
    <w:rsid w:val="00624BBF"/>
    <w:rsid w:val="00692D49"/>
    <w:rsid w:val="007128C1"/>
    <w:rsid w:val="007258FB"/>
    <w:rsid w:val="00751091"/>
    <w:rsid w:val="00771D3F"/>
    <w:rsid w:val="007F0598"/>
    <w:rsid w:val="008045A9"/>
    <w:rsid w:val="008602F8"/>
    <w:rsid w:val="0087792E"/>
    <w:rsid w:val="00910A97"/>
    <w:rsid w:val="0091573D"/>
    <w:rsid w:val="0093528C"/>
    <w:rsid w:val="009637B6"/>
    <w:rsid w:val="0099314B"/>
    <w:rsid w:val="009B0C24"/>
    <w:rsid w:val="009E5CD9"/>
    <w:rsid w:val="009F0165"/>
    <w:rsid w:val="009F626B"/>
    <w:rsid w:val="00B668A9"/>
    <w:rsid w:val="00B803DE"/>
    <w:rsid w:val="00BE16C2"/>
    <w:rsid w:val="00C200F5"/>
    <w:rsid w:val="00C9335B"/>
    <w:rsid w:val="00C958B6"/>
    <w:rsid w:val="00D17A7A"/>
    <w:rsid w:val="00D25509"/>
    <w:rsid w:val="00DE7291"/>
    <w:rsid w:val="00DE736F"/>
    <w:rsid w:val="00E326C2"/>
    <w:rsid w:val="00E77161"/>
    <w:rsid w:val="00E85955"/>
    <w:rsid w:val="00F01DD8"/>
    <w:rsid w:val="00F34C10"/>
    <w:rsid w:val="00F9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F64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32F6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532F6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532F6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532F6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532F6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371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37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4A700-AB5A-46D3-ABCC-A8D381C90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45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Шмелева</cp:lastModifiedBy>
  <cp:revision>13</cp:revision>
  <cp:lastPrinted>2019-01-24T04:12:00Z</cp:lastPrinted>
  <dcterms:created xsi:type="dcterms:W3CDTF">2019-01-14T07:13:00Z</dcterms:created>
  <dcterms:modified xsi:type="dcterms:W3CDTF">2019-04-10T04:24:00Z</dcterms:modified>
</cp:coreProperties>
</file>