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614604656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F75FD6">
            <w:pPr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>
              <w:rPr>
                <w:szCs w:val="28"/>
              </w:rPr>
              <w:t>О системе капитального ремонта много-квартирных домов в Приморском крае</w:t>
            </w:r>
            <w:r w:rsidR="00E96A57">
              <w:t>" (</w:t>
            </w:r>
            <w:r w:rsidR="00242F8F">
              <w:t>второе</w:t>
            </w:r>
            <w:proofErr w:type="gramStart"/>
            <w:r w:rsidR="00242F8F">
              <w:t>.</w:t>
            </w:r>
            <w:proofErr w:type="gramEnd"/>
            <w:r w:rsidR="00242F8F">
              <w:t xml:space="preserve"> </w:t>
            </w:r>
            <w:proofErr w:type="gramStart"/>
            <w:r w:rsidR="00E96A57">
              <w:t>т</w:t>
            </w:r>
            <w:proofErr w:type="gramEnd"/>
            <w:r w:rsidR="00E96A57">
              <w:t>ретье</w:t>
            </w:r>
            <w:r w:rsidR="00242F8F">
              <w:t xml:space="preserve"> чтения</w:t>
            </w:r>
            <w:r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r w:rsidRPr="00C475CE">
        <w:rPr>
          <w:szCs w:val="28"/>
        </w:rPr>
        <w:t xml:space="preserve">Рассмотрев и обсудив </w:t>
      </w:r>
      <w:r w:rsidR="00D30DFE">
        <w:rPr>
          <w:szCs w:val="28"/>
        </w:rPr>
        <w:t xml:space="preserve">принятый Законодательным Собранием 27 марта 2019 года в первом чтении </w:t>
      </w:r>
      <w:r w:rsidRPr="00C475CE">
        <w:rPr>
          <w:szCs w:val="28"/>
        </w:rPr>
        <w:t>проект закона Приморского края "О внесении изменений в Закон Приморского края "О системе капитального ремонта многоквартирных домов в Приморском крае",</w:t>
      </w:r>
      <w:r w:rsidR="00094174">
        <w:rPr>
          <w:szCs w:val="28"/>
        </w:rPr>
        <w:t xml:space="preserve"> </w:t>
      </w:r>
      <w:r w:rsidR="00D30DFE">
        <w:rPr>
          <w:szCs w:val="28"/>
        </w:rPr>
        <w:t>отметив отсутствие поправок к указанному проекту закона Приморского края</w:t>
      </w:r>
      <w:r w:rsidR="00D30DFE" w:rsidRPr="0041510C">
        <w:rPr>
          <w:szCs w:val="28"/>
          <w:lang w:eastAsia="en-US"/>
        </w:rPr>
        <w:t>,</w:t>
      </w:r>
      <w:r w:rsidR="00D30DFE" w:rsidRPr="0041510C">
        <w:rPr>
          <w:szCs w:val="28"/>
        </w:rPr>
        <w:t xml:space="preserve"> комитет</w:t>
      </w:r>
    </w:p>
    <w:p w:rsidR="00E96A57" w:rsidRDefault="00E96A57" w:rsidP="006E3025">
      <w:pPr>
        <w:jc w:val="both"/>
        <w:rPr>
          <w:szCs w:val="28"/>
        </w:rPr>
      </w:pPr>
      <w:bookmarkStart w:id="1" w:name="_GoBack"/>
      <w:bookmarkEnd w:id="1"/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>закона Приморского края "О внесении изменений в Закон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на рассмотрение Законо</w:t>
      </w:r>
      <w:r w:rsidR="00244CC0">
        <w:rPr>
          <w:szCs w:val="28"/>
        </w:rPr>
        <w:t xml:space="preserve">дательного Собрания в </w:t>
      </w:r>
      <w:r w:rsidR="00D30DFE">
        <w:rPr>
          <w:szCs w:val="28"/>
        </w:rPr>
        <w:t xml:space="preserve">апреле </w:t>
      </w:r>
      <w:r w:rsidR="00244CC0">
        <w:rPr>
          <w:szCs w:val="28"/>
        </w:rPr>
        <w:t>2019</w:t>
      </w:r>
      <w:r>
        <w:rPr>
          <w:szCs w:val="28"/>
        </w:rPr>
        <w:t xml:space="preserve"> года в</w:t>
      </w:r>
      <w:r w:rsidR="00242F8F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Приморского края "О внесении изменений в Закон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3.Поручить</w:t>
      </w:r>
      <w:proofErr w:type="spellEnd"/>
      <w:r>
        <w:rPr>
          <w:szCs w:val="28"/>
        </w:rPr>
        <w:t xml:space="preserve"> Ищенко Сергею Анатольевичу, председателю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E96A57" w:rsidRDefault="00E96A57" w:rsidP="00E96A57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вопроса – 5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D4D" w:rsidRDefault="00E04D4D">
      <w:r>
        <w:separator/>
      </w:r>
    </w:p>
  </w:endnote>
  <w:endnote w:type="continuationSeparator" w:id="0">
    <w:p w:rsidR="00E04D4D" w:rsidRDefault="00E04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D4D" w:rsidRDefault="00E04D4D">
      <w:r>
        <w:separator/>
      </w:r>
    </w:p>
  </w:footnote>
  <w:footnote w:type="continuationSeparator" w:id="0">
    <w:p w:rsidR="00E04D4D" w:rsidRDefault="00E04D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30DF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94174"/>
    <w:rsid w:val="00160F97"/>
    <w:rsid w:val="001B3A35"/>
    <w:rsid w:val="001C5162"/>
    <w:rsid w:val="0020003C"/>
    <w:rsid w:val="00242F8F"/>
    <w:rsid w:val="00244CC0"/>
    <w:rsid w:val="00245DE4"/>
    <w:rsid w:val="00287F9B"/>
    <w:rsid w:val="003113B1"/>
    <w:rsid w:val="00321F20"/>
    <w:rsid w:val="00357541"/>
    <w:rsid w:val="00383131"/>
    <w:rsid w:val="003B4C86"/>
    <w:rsid w:val="003D4A28"/>
    <w:rsid w:val="003F2358"/>
    <w:rsid w:val="0041510C"/>
    <w:rsid w:val="00461E2B"/>
    <w:rsid w:val="005E7861"/>
    <w:rsid w:val="006435CE"/>
    <w:rsid w:val="00692D49"/>
    <w:rsid w:val="006B2814"/>
    <w:rsid w:val="006E3025"/>
    <w:rsid w:val="007128C1"/>
    <w:rsid w:val="007258FB"/>
    <w:rsid w:val="00751091"/>
    <w:rsid w:val="00787FC7"/>
    <w:rsid w:val="007F0598"/>
    <w:rsid w:val="008602F8"/>
    <w:rsid w:val="0087792E"/>
    <w:rsid w:val="008B133D"/>
    <w:rsid w:val="0099314B"/>
    <w:rsid w:val="009E5CD9"/>
    <w:rsid w:val="009F0165"/>
    <w:rsid w:val="009F626B"/>
    <w:rsid w:val="00B668A9"/>
    <w:rsid w:val="00B803DE"/>
    <w:rsid w:val="00BA5100"/>
    <w:rsid w:val="00BA529B"/>
    <w:rsid w:val="00BE16C2"/>
    <w:rsid w:val="00C9335B"/>
    <w:rsid w:val="00C958B6"/>
    <w:rsid w:val="00D06E7F"/>
    <w:rsid w:val="00D17A7A"/>
    <w:rsid w:val="00D30DFE"/>
    <w:rsid w:val="00E04D4D"/>
    <w:rsid w:val="00E77161"/>
    <w:rsid w:val="00E96A57"/>
    <w:rsid w:val="00ED1374"/>
    <w:rsid w:val="00F01DD8"/>
    <w:rsid w:val="00F463F7"/>
    <w:rsid w:val="00F75FD6"/>
    <w:rsid w:val="00F7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689C6-C33E-422F-8906-A10C56DF1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52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25</cp:revision>
  <cp:lastPrinted>2019-02-19T02:48:00Z</cp:lastPrinted>
  <dcterms:created xsi:type="dcterms:W3CDTF">2014-08-03T23:22:00Z</dcterms:created>
  <dcterms:modified xsi:type="dcterms:W3CDTF">2019-03-20T06:31:00Z</dcterms:modified>
</cp:coreProperties>
</file>