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25pt" o:ole="" fillcolor="window">
            <v:imagedata r:id="rId7" o:title="" grayscale="t"/>
          </v:shape>
          <o:OLEObject Type="Embed" ProgID="Word.Picture.8" ShapeID="_x0000_i1025" DrawAspect="Content" ObjectID="_161633209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7896" w:rsidP="007D53E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7D53E1" w:rsidRPr="00233C1C">
              <w:t>"О внесении изменени</w:t>
            </w:r>
            <w:r w:rsidR="007D53E1">
              <w:t>й</w:t>
            </w:r>
            <w:r w:rsidR="007D53E1" w:rsidRPr="00233C1C">
              <w:t xml:space="preserve"> в </w:t>
            </w:r>
            <w:r w:rsidR="007D53E1">
              <w:br/>
              <w:t xml:space="preserve">Закон </w:t>
            </w:r>
            <w:r w:rsidR="007D53E1" w:rsidRPr="00086F7C">
              <w:rPr>
                <w:szCs w:val="28"/>
              </w:rPr>
              <w:t xml:space="preserve">Приморского края </w:t>
            </w:r>
            <w:r w:rsidR="007D53E1" w:rsidRPr="00233C1C">
              <w:t>"</w:t>
            </w:r>
            <w:r w:rsidR="007D53E1" w:rsidRPr="00086F7C">
              <w:rPr>
                <w:szCs w:val="28"/>
              </w:rPr>
              <w:t>Об управлении собственностью Приморского края</w:t>
            </w:r>
            <w:r w:rsidR="007D53E1">
              <w:rPr>
                <w:szCs w:val="28"/>
              </w:rPr>
              <w:t>"</w:t>
            </w:r>
            <w:r>
              <w:t xml:space="preserve"> </w:t>
            </w:r>
            <w:r w:rsidR="008811D3" w:rsidRPr="008811D3">
              <w:t>(</w:t>
            </w:r>
            <w:r w:rsidR="007D53E1">
              <w:t>третье</w:t>
            </w:r>
            <w:r w:rsidR="00BA3758">
              <w:t xml:space="preserve"> </w:t>
            </w:r>
            <w:r w:rsidR="008811D3" w:rsidRPr="008811D3">
              <w:t>чтение)</w:t>
            </w:r>
            <w:r w:rsidR="008811D3"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7D53E1" w:rsidRDefault="007D53E1" w:rsidP="007D53E1">
      <w:pPr>
        <w:ind w:firstLine="709"/>
        <w:jc w:val="both"/>
        <w:rPr>
          <w:szCs w:val="28"/>
        </w:rPr>
      </w:pPr>
      <w:r>
        <w:t xml:space="preserve">Рассмотрев и обсудив проект закона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>
        <w:t xml:space="preserve">, </w:t>
      </w:r>
      <w:r w:rsidRPr="000B17D3">
        <w:t xml:space="preserve">подготовленный к рассмотрению в третьем чтении, </w:t>
      </w:r>
      <w:r>
        <w:rPr>
          <w:szCs w:val="28"/>
        </w:rPr>
        <w:t xml:space="preserve">комитет 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>РЕШИЛ: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 xml:space="preserve">1.Рассмотреть проект закона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 w:rsidRPr="008811D3">
        <w:t xml:space="preserve"> </w:t>
      </w:r>
      <w:r>
        <w:t>в третьем чтении на очередном заседании Законодательного Собрания.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>кт в тр</w:t>
      </w:r>
      <w:proofErr w:type="gramEnd"/>
      <w:r>
        <w:t xml:space="preserve">етьем чтении. 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3.</w:t>
      </w:r>
      <w:r w:rsidRPr="007D53E1">
        <w:rPr>
          <w:szCs w:val="28"/>
        </w:rPr>
        <w:t xml:space="preserve"> </w:t>
      </w:r>
      <w:r>
        <w:rPr>
          <w:szCs w:val="28"/>
        </w:rPr>
        <w:t>Поручить Ищенко Сергею Анатольевичу,</w:t>
      </w:r>
      <w:r w:rsidRPr="008E1E67">
        <w:rPr>
          <w:szCs w:val="28"/>
        </w:rPr>
        <w:t xml:space="preserve"> председател</w:t>
      </w:r>
      <w:r>
        <w:rPr>
          <w:szCs w:val="28"/>
        </w:rPr>
        <w:t>ю</w:t>
      </w:r>
      <w:r w:rsidRPr="008E1E67">
        <w:rPr>
          <w:szCs w:val="28"/>
        </w:rPr>
        <w:t xml:space="preserve"> комитета Законодательного Собрания по экономической политике и собственности,</w:t>
      </w:r>
      <w:r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4.Определить время для рассмотрения данного вопроса на заседании Законодательного Собрания – 5 минут, в том числе для доклада – </w:t>
      </w:r>
      <w:bookmarkStart w:id="0" w:name="_GoBack"/>
      <w:r>
        <w:rPr>
          <w:szCs w:val="28"/>
        </w:rPr>
        <w:t>1</w:t>
      </w:r>
      <w:bookmarkEnd w:id="0"/>
      <w:r>
        <w:rPr>
          <w:szCs w:val="28"/>
        </w:rPr>
        <w:t xml:space="preserve"> минута. </w:t>
      </w:r>
    </w:p>
    <w:p w:rsidR="007D53E1" w:rsidRDefault="007D53E1" w:rsidP="007D53E1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F84" w:rsidRDefault="00016F84">
      <w:r>
        <w:separator/>
      </w:r>
    </w:p>
  </w:endnote>
  <w:endnote w:type="continuationSeparator" w:id="0">
    <w:p w:rsidR="00016F84" w:rsidRDefault="0001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F84" w:rsidRDefault="00016F84">
      <w:r>
        <w:separator/>
      </w:r>
    </w:p>
  </w:footnote>
  <w:footnote w:type="continuationSeparator" w:id="0">
    <w:p w:rsidR="00016F84" w:rsidRDefault="00016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53E1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6F84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D53E1"/>
    <w:rsid w:val="007E46D2"/>
    <w:rsid w:val="007F0598"/>
    <w:rsid w:val="008045A9"/>
    <w:rsid w:val="00840DA1"/>
    <w:rsid w:val="008602F8"/>
    <w:rsid w:val="0087792E"/>
    <w:rsid w:val="008811D3"/>
    <w:rsid w:val="008E1E67"/>
    <w:rsid w:val="009637B6"/>
    <w:rsid w:val="0099314B"/>
    <w:rsid w:val="009E5CD9"/>
    <w:rsid w:val="009F0165"/>
    <w:rsid w:val="009F626B"/>
    <w:rsid w:val="00AA577B"/>
    <w:rsid w:val="00B41E90"/>
    <w:rsid w:val="00B668A9"/>
    <w:rsid w:val="00B677BD"/>
    <w:rsid w:val="00B803DE"/>
    <w:rsid w:val="00BA3758"/>
    <w:rsid w:val="00BE16C2"/>
    <w:rsid w:val="00BE703C"/>
    <w:rsid w:val="00C200F5"/>
    <w:rsid w:val="00C37896"/>
    <w:rsid w:val="00C9335B"/>
    <w:rsid w:val="00C958B6"/>
    <w:rsid w:val="00CA1B91"/>
    <w:rsid w:val="00D17A7A"/>
    <w:rsid w:val="00D9645A"/>
    <w:rsid w:val="00DE4B3F"/>
    <w:rsid w:val="00E06476"/>
    <w:rsid w:val="00E326C2"/>
    <w:rsid w:val="00E57E20"/>
    <w:rsid w:val="00E77161"/>
    <w:rsid w:val="00E85955"/>
    <w:rsid w:val="00F01DD8"/>
    <w:rsid w:val="00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F60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60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2019-01-24T04:12:00Z</cp:lastPrinted>
  <dcterms:created xsi:type="dcterms:W3CDTF">2019-03-25T01:04:00Z</dcterms:created>
  <dcterms:modified xsi:type="dcterms:W3CDTF">2019-04-09T06:21:00Z</dcterms:modified>
</cp:coreProperties>
</file>