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25pt" o:ole="" fillcolor="window">
            <v:imagedata r:id="rId7" o:title="" grayscale="t"/>
          </v:shape>
          <o:OLEObject Type="Embed" ProgID="Word.Picture.8" ShapeID="_x0000_i1025" DrawAspect="Content" ObjectID="_161596665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C3789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7896" w:rsidP="00C37896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Приморского края</w:t>
            </w:r>
            <w:r>
              <w:rPr>
                <w:szCs w:val="28"/>
              </w:rPr>
              <w:t>"</w:t>
            </w:r>
            <w:r>
              <w:t xml:space="preserve"> </w:t>
            </w:r>
            <w:r w:rsidR="008811D3" w:rsidRPr="008811D3">
              <w:t>(</w:t>
            </w:r>
            <w:r w:rsidR="00BA3758">
              <w:t xml:space="preserve">второе </w:t>
            </w:r>
            <w:r w:rsidR="008811D3" w:rsidRPr="008811D3">
              <w:t>чтение)</w:t>
            </w:r>
            <w:r w:rsidR="008811D3"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C37896" w:rsidRPr="00233C1C">
        <w:t>"О внесении изменени</w:t>
      </w:r>
      <w:r w:rsidR="00C37896">
        <w:t>й</w:t>
      </w:r>
      <w:r w:rsidR="00C37896" w:rsidRPr="00233C1C">
        <w:t xml:space="preserve"> в </w:t>
      </w:r>
      <w:r w:rsidR="00C37896">
        <w:t xml:space="preserve">Закон </w:t>
      </w:r>
      <w:r w:rsidR="00C37896" w:rsidRPr="00086F7C">
        <w:rPr>
          <w:szCs w:val="28"/>
        </w:rPr>
        <w:t xml:space="preserve">Приморского края </w:t>
      </w:r>
      <w:r w:rsidR="00C37896" w:rsidRPr="00233C1C">
        <w:t>"</w:t>
      </w:r>
      <w:r w:rsidR="00C37896" w:rsidRPr="00086F7C">
        <w:rPr>
          <w:szCs w:val="28"/>
        </w:rPr>
        <w:t>Об управлении собственностью Приморского края</w:t>
      </w:r>
      <w:r w:rsidR="00C37896">
        <w:rPr>
          <w:szCs w:val="28"/>
        </w:rPr>
        <w:t>"</w:t>
      </w:r>
      <w:r w:rsidR="00CA1B91">
        <w:t xml:space="preserve">, </w:t>
      </w:r>
      <w:r w:rsidR="00314966">
        <w:t>внесенный</w:t>
      </w:r>
      <w:r w:rsidR="00840DA1">
        <w:t xml:space="preserve"> </w:t>
      </w:r>
      <w:r w:rsidR="00C37896">
        <w:t>Губернатором Приморского края</w:t>
      </w:r>
      <w:r w:rsidR="00840DA1">
        <w:t xml:space="preserve"> </w:t>
      </w:r>
      <w:r w:rsidR="0040602C">
        <w:t>и принятый З</w:t>
      </w:r>
      <w:r w:rsidR="00BE703C">
        <w:t xml:space="preserve">аконодательным Собранием </w:t>
      </w:r>
      <w:r w:rsidR="005673C4">
        <w:t xml:space="preserve">Приморского края </w:t>
      </w:r>
      <w:r w:rsidR="00BE703C">
        <w:t xml:space="preserve">27 </w:t>
      </w:r>
      <w:r w:rsidR="00C37896">
        <w:t>марта</w:t>
      </w:r>
      <w:r w:rsidR="0040602C">
        <w:t xml:space="preserve"> 2019 года в первом чтении</w:t>
      </w:r>
      <w:r w:rsidRPr="005B1436">
        <w:t>,</w:t>
      </w:r>
      <w:r>
        <w:t xml:space="preserve"> </w:t>
      </w:r>
      <w:r w:rsidR="0040602C">
        <w:t xml:space="preserve">а также </w:t>
      </w:r>
      <w:r w:rsidR="00D9645A">
        <w:t xml:space="preserve">предложенные </w:t>
      </w:r>
      <w:r w:rsidR="00C37896">
        <w:t xml:space="preserve">комитетом </w:t>
      </w:r>
      <w:r w:rsidR="00D9645A">
        <w:t>по</w:t>
      </w:r>
      <w:r w:rsidR="0040602C">
        <w:t>п</w:t>
      </w:r>
      <w:r w:rsidR="00D9645A">
        <w:t>р</w:t>
      </w:r>
      <w:r w:rsidR="0040602C">
        <w:t>авки</w:t>
      </w:r>
      <w:r w:rsidR="00D9645A">
        <w:t>,</w:t>
      </w:r>
      <w:r w:rsidR="0040602C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D9645A" w:rsidRDefault="0026074E" w:rsidP="0026074E">
      <w:pPr>
        <w:jc w:val="both"/>
      </w:pPr>
      <w:r>
        <w:tab/>
        <w:t>1.</w:t>
      </w:r>
      <w:r w:rsidR="005673C4">
        <w:t xml:space="preserve">Согласиться с </w:t>
      </w:r>
      <w:r w:rsidR="00C37896">
        <w:t>предложенными</w:t>
      </w:r>
      <w:bookmarkStart w:id="0" w:name="_GoBack"/>
      <w:bookmarkEnd w:id="0"/>
      <w:r w:rsidR="005673C4">
        <w:t xml:space="preserve"> поправками и включить их в таблицу поправок к законопроекту, рекомендуемых комитетом к принятию (прилагается).</w:t>
      </w:r>
    </w:p>
    <w:p w:rsidR="00D9645A" w:rsidRDefault="00D9645A" w:rsidP="0026074E">
      <w:pPr>
        <w:jc w:val="both"/>
      </w:pPr>
    </w:p>
    <w:p w:rsidR="0026074E" w:rsidRDefault="005C7EA4" w:rsidP="005C7EA4">
      <w:pPr>
        <w:ind w:firstLine="709"/>
        <w:jc w:val="both"/>
      </w:pPr>
      <w:r>
        <w:t>2</w:t>
      </w:r>
      <w:r w:rsidR="008811D3">
        <w:t>.</w:t>
      </w:r>
      <w:r w:rsidR="0026074E">
        <w:t xml:space="preserve">Рассмотреть проект закона Приморского края </w:t>
      </w:r>
      <w:r w:rsidR="00C37896" w:rsidRPr="00233C1C">
        <w:t>"О внесении изменени</w:t>
      </w:r>
      <w:r w:rsidR="00C37896">
        <w:t>й</w:t>
      </w:r>
      <w:r w:rsidR="00C37896" w:rsidRPr="00233C1C">
        <w:t xml:space="preserve"> в </w:t>
      </w:r>
      <w:r w:rsidR="00C37896">
        <w:t xml:space="preserve">Закон </w:t>
      </w:r>
      <w:r w:rsidR="00C37896" w:rsidRPr="00086F7C">
        <w:rPr>
          <w:szCs w:val="28"/>
        </w:rPr>
        <w:t xml:space="preserve">Приморского края </w:t>
      </w:r>
      <w:r w:rsidR="00C37896" w:rsidRPr="00233C1C">
        <w:t>"</w:t>
      </w:r>
      <w:r w:rsidR="00C37896" w:rsidRPr="00086F7C">
        <w:rPr>
          <w:szCs w:val="28"/>
        </w:rPr>
        <w:t>Об управлении собственностью Приморского края</w:t>
      </w:r>
      <w:r w:rsidR="00C37896">
        <w:rPr>
          <w:szCs w:val="28"/>
        </w:rPr>
        <w:t>"</w:t>
      </w:r>
      <w:r w:rsidR="008811D3" w:rsidRPr="008811D3">
        <w:t xml:space="preserve"> </w:t>
      </w:r>
      <w:r w:rsidR="0026074E">
        <w:t>в</w:t>
      </w:r>
      <w:r>
        <w:t>о</w:t>
      </w:r>
      <w:r w:rsidR="0026074E">
        <w:t xml:space="preserve"> </w:t>
      </w:r>
      <w:r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C7EA4">
        <w:t>3</w:t>
      </w:r>
      <w:r>
        <w:t>.Рекомендовать Законодательному Собранию принять указанный законопроект в</w:t>
      </w:r>
      <w:r w:rsidR="005C7EA4">
        <w:t>о втором чтении с учетом поправок, рекомендуемых комитетом к принятию.</w:t>
      </w: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5C7EA4">
        <w:t>4</w:t>
      </w:r>
      <w:r>
        <w:t>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C37896">
        <w:rPr>
          <w:szCs w:val="28"/>
        </w:rPr>
        <w:t>Ищенко Сергею Анатольевичу,</w:t>
      </w:r>
      <w:r w:rsidR="008E1E67" w:rsidRPr="008E1E67">
        <w:rPr>
          <w:szCs w:val="28"/>
        </w:rPr>
        <w:t xml:space="preserve"> председател</w:t>
      </w:r>
      <w:r w:rsidR="00C37896">
        <w:rPr>
          <w:szCs w:val="28"/>
        </w:rPr>
        <w:t>ю</w:t>
      </w:r>
      <w:r w:rsidR="008E1E67" w:rsidRPr="008E1E67">
        <w:rPr>
          <w:szCs w:val="28"/>
        </w:rPr>
        <w:t xml:space="preserve">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1909A5">
        <w:rPr>
          <w:szCs w:val="28"/>
        </w:rPr>
        <w:t>5</w:t>
      </w:r>
      <w:r>
        <w:rPr>
          <w:szCs w:val="28"/>
        </w:rPr>
        <w:t>.Определить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>2</w:t>
      </w:r>
      <w:r w:rsidR="00E57E20">
        <w:rPr>
          <w:szCs w:val="28"/>
        </w:rPr>
        <w:t xml:space="preserve"> </w:t>
      </w:r>
      <w:r w:rsidR="001909A5">
        <w:rPr>
          <w:szCs w:val="28"/>
        </w:rPr>
        <w:t>минуты.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90" w:rsidRDefault="00B41E90">
      <w:r>
        <w:separator/>
      </w:r>
    </w:p>
  </w:endnote>
  <w:endnote w:type="continuationSeparator" w:id="0">
    <w:p w:rsidR="00B41E90" w:rsidRDefault="00B4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90" w:rsidRDefault="00B41E90">
      <w:r>
        <w:separator/>
      </w:r>
    </w:p>
  </w:footnote>
  <w:footnote w:type="continuationSeparator" w:id="0">
    <w:p w:rsidR="00B41E90" w:rsidRDefault="00B41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7896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602F8"/>
    <w:rsid w:val="0087792E"/>
    <w:rsid w:val="008811D3"/>
    <w:rsid w:val="008E1E67"/>
    <w:rsid w:val="009637B6"/>
    <w:rsid w:val="0099314B"/>
    <w:rsid w:val="009E5CD9"/>
    <w:rsid w:val="009F0165"/>
    <w:rsid w:val="009F626B"/>
    <w:rsid w:val="00AA577B"/>
    <w:rsid w:val="00B41E90"/>
    <w:rsid w:val="00B668A9"/>
    <w:rsid w:val="00B677BD"/>
    <w:rsid w:val="00B803DE"/>
    <w:rsid w:val="00BA3758"/>
    <w:rsid w:val="00BE16C2"/>
    <w:rsid w:val="00BE703C"/>
    <w:rsid w:val="00C200F5"/>
    <w:rsid w:val="00C37896"/>
    <w:rsid w:val="00C9335B"/>
    <w:rsid w:val="00C958B6"/>
    <w:rsid w:val="00CA1B91"/>
    <w:rsid w:val="00D17A7A"/>
    <w:rsid w:val="00D9645A"/>
    <w:rsid w:val="00DE4B3F"/>
    <w:rsid w:val="00E06476"/>
    <w:rsid w:val="00E326C2"/>
    <w:rsid w:val="00E57E20"/>
    <w:rsid w:val="00E77161"/>
    <w:rsid w:val="00E85955"/>
    <w:rsid w:val="00F01DD8"/>
    <w:rsid w:val="00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F60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60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7</cp:revision>
  <cp:lastPrinted>2019-01-24T04:12:00Z</cp:lastPrinted>
  <dcterms:created xsi:type="dcterms:W3CDTF">2019-03-25T01:04:00Z</dcterms:created>
  <dcterms:modified xsi:type="dcterms:W3CDTF">2019-04-05T00:51:00Z</dcterms:modified>
</cp:coreProperties>
</file>