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F14CBB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736564">
              <w:t>"</w:t>
            </w:r>
            <w:r w:rsidR="00736564">
              <w:rPr>
                <w:szCs w:val="28"/>
              </w:rPr>
              <w:t>О</w:t>
            </w:r>
            <w:r w:rsidR="00736564" w:rsidRPr="00047978">
              <w:rPr>
                <w:szCs w:val="28"/>
              </w:rPr>
              <w:t xml:space="preserve"> внесении изменений в </w:t>
            </w:r>
            <w:r w:rsidR="00736564">
              <w:rPr>
                <w:szCs w:val="28"/>
              </w:rPr>
              <w:t>статью 3 Закона Приморского края "Об охране окружающей среды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736564">
        <w:t>"</w:t>
      </w:r>
      <w:r w:rsidR="00736564">
        <w:rPr>
          <w:szCs w:val="28"/>
        </w:rPr>
        <w:t>О</w:t>
      </w:r>
      <w:r w:rsidR="00736564" w:rsidRPr="00047978">
        <w:rPr>
          <w:szCs w:val="28"/>
        </w:rPr>
        <w:t xml:space="preserve"> внесении изменений в </w:t>
      </w:r>
      <w:r w:rsidR="00736564">
        <w:rPr>
          <w:szCs w:val="28"/>
        </w:rPr>
        <w:t>статью 3 Закона Приморского края "Об охране окружающей среды в Приморском крае"</w:t>
      </w:r>
      <w:r w:rsidRPr="00B906C5">
        <w:t xml:space="preserve"> 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736564">
        <w:t>6</w:t>
      </w:r>
      <w:r w:rsidRPr="00B906C5">
        <w:t xml:space="preserve"> </w:t>
      </w:r>
      <w:r w:rsidR="00736564">
        <w:t>мая</w:t>
      </w:r>
      <w:bookmarkStart w:id="0" w:name="_GoBack"/>
      <w:bookmarkEnd w:id="0"/>
      <w:r w:rsidRPr="00B906C5">
        <w:t xml:space="preserve"> 201</w:t>
      </w:r>
      <w:r w:rsidR="009C4DC8">
        <w:t>9</w:t>
      </w:r>
      <w:r w:rsidRPr="00B906C5">
        <w:t xml:space="preserve"> года.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18D" w:rsidRDefault="004C518D">
      <w:r>
        <w:separator/>
      </w:r>
    </w:p>
  </w:endnote>
  <w:endnote w:type="continuationSeparator" w:id="0">
    <w:p w:rsidR="004C518D" w:rsidRDefault="004C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18D" w:rsidRDefault="004C518D">
      <w:r>
        <w:separator/>
      </w:r>
    </w:p>
  </w:footnote>
  <w:footnote w:type="continuationSeparator" w:id="0">
    <w:p w:rsidR="004C518D" w:rsidRDefault="004C5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E6F62"/>
    <w:rsid w:val="003325F4"/>
    <w:rsid w:val="00392E21"/>
    <w:rsid w:val="004B69FA"/>
    <w:rsid w:val="004C518D"/>
    <w:rsid w:val="004D1A01"/>
    <w:rsid w:val="00506283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C20E8F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129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2014-07-16T00:00:00Z</cp:lastPrinted>
  <dcterms:created xsi:type="dcterms:W3CDTF">2019-04-04T04:20:00Z</dcterms:created>
  <dcterms:modified xsi:type="dcterms:W3CDTF">2019-04-04T04:20:00Z</dcterms:modified>
</cp:coreProperties>
</file>