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210537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2B100D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B100D"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B100D" w:rsidRPr="002B100D">
              <w:rPr>
                <w:szCs w:val="28"/>
              </w:rPr>
              <w:t>1333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B100D" w:rsidRDefault="002B100D" w:rsidP="002B100D">
            <w:pPr>
              <w:ind w:left="-108"/>
              <w:jc w:val="both"/>
            </w:pPr>
            <w:r w:rsidRPr="007233D9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7233D9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7233D9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 w:rsidRPr="007233D9">
              <w:rPr>
                <w:szCs w:val="28"/>
              </w:rPr>
              <w:t>"</w:t>
            </w:r>
            <w:r w:rsidRPr="002D7B55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</w:t>
            </w:r>
            <w:r>
              <w:rPr>
                <w:szCs w:val="28"/>
              </w:rPr>
              <w:t>в Закон Приморского края "О социальной поддержке семей с детьми, нуждающихся в улучшении жилищных условий, на территории Приморского края"</w:t>
            </w:r>
          </w:p>
        </w:tc>
      </w:tr>
    </w:tbl>
    <w:p w:rsidR="000B3FB2" w:rsidRDefault="000B3FB2"/>
    <w:p w:rsidR="002B100D" w:rsidRPr="009E27DC" w:rsidRDefault="002B100D" w:rsidP="002B100D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2B100D" w:rsidRPr="009E27DC" w:rsidRDefault="002B100D" w:rsidP="002B100D">
      <w:pPr>
        <w:rPr>
          <w:szCs w:val="28"/>
        </w:rPr>
      </w:pPr>
    </w:p>
    <w:p w:rsidR="002B100D" w:rsidRPr="009E27DC" w:rsidRDefault="002B100D" w:rsidP="002B100D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2B100D" w:rsidRPr="009E27DC" w:rsidRDefault="002B100D" w:rsidP="002B100D">
      <w:pPr>
        <w:rPr>
          <w:szCs w:val="28"/>
        </w:rPr>
      </w:pPr>
    </w:p>
    <w:p w:rsidR="002B100D" w:rsidRDefault="002B100D" w:rsidP="002B100D">
      <w:pPr>
        <w:jc w:val="both"/>
      </w:pPr>
      <w:r>
        <w:tab/>
        <w:t xml:space="preserve">1.Принять Закон Приморского края </w:t>
      </w:r>
      <w:r w:rsidRPr="007233D9">
        <w:rPr>
          <w:szCs w:val="28"/>
        </w:rPr>
        <w:t>"</w:t>
      </w:r>
      <w:r w:rsidRPr="002D7B55">
        <w:rPr>
          <w:szCs w:val="28"/>
        </w:rPr>
        <w:t>О внесении изменени</w:t>
      </w:r>
      <w:r>
        <w:rPr>
          <w:szCs w:val="28"/>
        </w:rPr>
        <w:t>й</w:t>
      </w:r>
      <w:r w:rsidRPr="002D7B55">
        <w:rPr>
          <w:szCs w:val="28"/>
        </w:rPr>
        <w:t xml:space="preserve"> </w:t>
      </w:r>
      <w:r>
        <w:rPr>
          <w:szCs w:val="28"/>
        </w:rPr>
        <w:t>в Закон Приморского края "О социальной поддержке семей с детьми, нуждающихся в улучшении жилищных условий, на территории Приморского края"</w:t>
      </w:r>
      <w:r>
        <w:t>.</w:t>
      </w:r>
    </w:p>
    <w:p w:rsidR="002B100D" w:rsidRDefault="002B100D" w:rsidP="002B100D">
      <w:pPr>
        <w:jc w:val="both"/>
      </w:pPr>
    </w:p>
    <w:p w:rsidR="002B100D" w:rsidRDefault="002B100D" w:rsidP="002B100D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2B100D" w:rsidRDefault="002B100D" w:rsidP="002B100D">
      <w:pPr>
        <w:jc w:val="both"/>
      </w:pPr>
    </w:p>
    <w:p w:rsidR="002B100D" w:rsidRDefault="002B100D" w:rsidP="002B100D">
      <w:pPr>
        <w:jc w:val="both"/>
      </w:pPr>
      <w:r>
        <w:tab/>
        <w:t>3.Настоящее постановление вступает в силу со дня его принятия.</w:t>
      </w:r>
    </w:p>
    <w:p w:rsidR="002B100D" w:rsidRDefault="002B100D" w:rsidP="002B100D">
      <w:pPr>
        <w:jc w:val="both"/>
      </w:pPr>
    </w:p>
    <w:p w:rsidR="002B100D" w:rsidRPr="009E27DC" w:rsidRDefault="002B100D" w:rsidP="002B100D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2B100D" w:rsidRPr="009E27DC" w:rsidRDefault="002B100D" w:rsidP="002B100D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2B100D" w:rsidRPr="009E27DC" w:rsidRDefault="002B100D" w:rsidP="002B100D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2B100D" w:rsidRPr="009E27DC" w:rsidRDefault="002B100D" w:rsidP="002B100D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</w:p>
    <w:p w:rsidR="002B100D" w:rsidRPr="009E27DC" w:rsidRDefault="002B100D" w:rsidP="002B100D">
      <w:pPr>
        <w:rPr>
          <w:szCs w:val="28"/>
        </w:rPr>
      </w:pP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52D3" w:rsidRDefault="001852D3">
      <w:r>
        <w:separator/>
      </w:r>
    </w:p>
  </w:endnote>
  <w:endnote w:type="continuationSeparator" w:id="0">
    <w:p w:rsidR="001852D3" w:rsidRDefault="00185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52D3" w:rsidRDefault="001852D3">
      <w:r>
        <w:separator/>
      </w:r>
    </w:p>
  </w:footnote>
  <w:footnote w:type="continuationSeparator" w:id="0">
    <w:p w:rsidR="001852D3" w:rsidRDefault="001852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B100D"/>
    <w:rsid w:val="00057575"/>
    <w:rsid w:val="000B3FB2"/>
    <w:rsid w:val="000D628E"/>
    <w:rsid w:val="000E5228"/>
    <w:rsid w:val="00123119"/>
    <w:rsid w:val="001319DB"/>
    <w:rsid w:val="00155F7F"/>
    <w:rsid w:val="001852D3"/>
    <w:rsid w:val="001E1686"/>
    <w:rsid w:val="00240A18"/>
    <w:rsid w:val="00277EA2"/>
    <w:rsid w:val="002B100D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E816725-DF07-4559-A817-468DE89F7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2019-03-27T06:49:00Z</cp:lastPrinted>
  <dcterms:created xsi:type="dcterms:W3CDTF">2019-03-27T06:48:00Z</dcterms:created>
  <dcterms:modified xsi:type="dcterms:W3CDTF">2019-03-27T06:49:00Z</dcterms:modified>
</cp:coreProperties>
</file>