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045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2776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2776A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2776A" w:rsidRPr="00D2776A">
              <w:rPr>
                <w:szCs w:val="28"/>
              </w:rPr>
              <w:t>1332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2776A" w:rsidRDefault="00D2776A" w:rsidP="00D2776A">
            <w:pPr>
              <w:ind w:left="-108"/>
              <w:jc w:val="both"/>
            </w:pPr>
            <w:r w:rsidRPr="00D2776A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семей с детьми, нуждающихся в улучшении жилищных условий, на территории Приморского края"</w:t>
            </w:r>
          </w:p>
        </w:tc>
      </w:tr>
    </w:tbl>
    <w:p w:rsidR="000B3FB2" w:rsidRDefault="000B3FB2"/>
    <w:p w:rsidR="00D2776A" w:rsidRDefault="00D2776A" w:rsidP="00D2776A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2776A" w:rsidRDefault="00D2776A" w:rsidP="00D2776A">
      <w:pPr>
        <w:rPr>
          <w:szCs w:val="28"/>
        </w:rPr>
      </w:pPr>
    </w:p>
    <w:p w:rsidR="00D2776A" w:rsidRDefault="00D2776A" w:rsidP="00D2776A">
      <w:pPr>
        <w:rPr>
          <w:szCs w:val="28"/>
        </w:rPr>
      </w:pPr>
      <w:r>
        <w:rPr>
          <w:szCs w:val="28"/>
        </w:rPr>
        <w:t>ПОСТАНОВЛЯЕТ:</w:t>
      </w:r>
    </w:p>
    <w:p w:rsidR="00D2776A" w:rsidRDefault="00D2776A" w:rsidP="00D2776A">
      <w:pPr>
        <w:rPr>
          <w:szCs w:val="28"/>
        </w:rPr>
      </w:pPr>
    </w:p>
    <w:p w:rsidR="00D2776A" w:rsidRDefault="00D2776A" w:rsidP="00D2776A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>в Закон Приморского края "О социальной поддержке семей с детьми, нуждающихся в улучшении жилищных условий,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D2776A" w:rsidRDefault="00D2776A" w:rsidP="00D2776A">
      <w:pPr>
        <w:jc w:val="both"/>
        <w:rPr>
          <w:szCs w:val="28"/>
        </w:rPr>
      </w:pPr>
    </w:p>
    <w:p w:rsidR="00D2776A" w:rsidRDefault="00D2776A" w:rsidP="00D2776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D2776A" w:rsidRDefault="00D2776A" w:rsidP="00D2776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2776A" w:rsidRDefault="00D2776A" w:rsidP="00D2776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D2776A" w:rsidRDefault="00D2776A" w:rsidP="00D2776A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D2776A" w:rsidRDefault="00D2776A" w:rsidP="00D2776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2776A" w:rsidRDefault="00D2776A" w:rsidP="00D2776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2776A" w:rsidRDefault="00D2776A" w:rsidP="00D2776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D2776A" w:rsidRDefault="00D2776A" w:rsidP="00D2776A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D2776A" w:rsidRDefault="00D2776A" w:rsidP="00D2776A"/>
    <w:p w:rsidR="00D2776A" w:rsidRDefault="00D2776A" w:rsidP="00D2776A"/>
    <w:p w:rsidR="00D2776A" w:rsidRDefault="00D2776A" w:rsidP="00D2776A"/>
    <w:p w:rsidR="00D2776A" w:rsidRDefault="00D2776A" w:rsidP="00D2776A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E16" w:rsidRDefault="00793E16">
      <w:r>
        <w:separator/>
      </w:r>
    </w:p>
  </w:endnote>
  <w:endnote w:type="continuationSeparator" w:id="0">
    <w:p w:rsidR="00793E16" w:rsidRDefault="0079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E16" w:rsidRDefault="00793E16">
      <w:r>
        <w:separator/>
      </w:r>
    </w:p>
  </w:footnote>
  <w:footnote w:type="continuationSeparator" w:id="0">
    <w:p w:rsidR="00793E16" w:rsidRDefault="0079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776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93E16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776A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43073"/>
  <w15:docId w15:val="{7495DB4C-E02E-4449-A360-489A9F17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776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2019-03-27T06:48:00Z</cp:lastPrinted>
  <dcterms:created xsi:type="dcterms:W3CDTF">2019-03-27T06:47:00Z</dcterms:created>
  <dcterms:modified xsi:type="dcterms:W3CDTF">2019-03-27T06:48:00Z</dcterms:modified>
</cp:coreProperties>
</file>