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0949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6378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63785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63785" w:rsidRPr="00663785">
              <w:rPr>
                <w:szCs w:val="28"/>
              </w:rPr>
              <w:t>1372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663785" w:rsidRDefault="00663785" w:rsidP="00663785">
            <w:pPr>
              <w:ind w:left="-105"/>
              <w:jc w:val="both"/>
            </w:pPr>
            <w:r>
              <w:t xml:space="preserve">О плане работы Законодательного Собрания Приморского края          на </w:t>
            </w:r>
            <w:r>
              <w:rPr>
                <w:lang w:val="en-US"/>
              </w:rPr>
              <w:t>II</w:t>
            </w:r>
            <w:r>
              <w:t xml:space="preserve"> квартал 2019 года</w:t>
            </w:r>
          </w:p>
        </w:tc>
      </w:tr>
    </w:tbl>
    <w:p w:rsidR="000B3FB2" w:rsidRDefault="000B3FB2"/>
    <w:p w:rsidR="00663785" w:rsidRDefault="00663785" w:rsidP="00663785">
      <w:pPr>
        <w:ind w:firstLine="709"/>
      </w:pPr>
      <w:r>
        <w:t>Законодательное Собрание Приморского края</w:t>
      </w:r>
    </w:p>
    <w:p w:rsidR="00663785" w:rsidRDefault="00663785" w:rsidP="00663785"/>
    <w:p w:rsidR="00663785" w:rsidRDefault="00663785" w:rsidP="00663785">
      <w:r>
        <w:t>ПОСТАНОВЛЯЕТ:</w:t>
      </w:r>
    </w:p>
    <w:p w:rsidR="00663785" w:rsidRDefault="00663785" w:rsidP="00663785"/>
    <w:p w:rsidR="00663785" w:rsidRDefault="00663785" w:rsidP="00663785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II</w:t>
      </w:r>
      <w:r>
        <w:t xml:space="preserve"> квартал 2019 года (прилагается).</w:t>
      </w:r>
    </w:p>
    <w:p w:rsidR="00663785" w:rsidRDefault="00663785" w:rsidP="00663785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663785" w:rsidRPr="008A3899" w:rsidRDefault="00663785" w:rsidP="00663785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2.Контроль за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663785" w:rsidRPr="008A3899" w:rsidRDefault="00663785" w:rsidP="00663785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663785" w:rsidRDefault="00663785" w:rsidP="00663785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 Собрания Приморского края от</w:t>
      </w:r>
      <w:r>
        <w:rPr>
          <w:szCs w:val="28"/>
        </w:rPr>
        <w:t xml:space="preserve"> </w:t>
      </w:r>
      <w:r w:rsidRPr="006C18EB">
        <w:rPr>
          <w:szCs w:val="28"/>
        </w:rPr>
        <w:t>19.12.2018 № 1217</w:t>
      </w:r>
      <w:r>
        <w:rPr>
          <w:szCs w:val="28"/>
        </w:rPr>
        <w:t xml:space="preserve">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</w:t>
      </w:r>
      <w:r>
        <w:t xml:space="preserve"> квартал 201</w:t>
      </w:r>
      <w:r w:rsidRPr="006C18EB">
        <w:t>9</w:t>
      </w:r>
      <w:r>
        <w:t xml:space="preserve"> года".</w:t>
      </w:r>
    </w:p>
    <w:p w:rsidR="00663785" w:rsidRDefault="00663785" w:rsidP="00663785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663785" w:rsidRDefault="00663785" w:rsidP="00663785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4.Настоящее постановление вступает в силу с 1 апреля 2019 года.</w:t>
      </w:r>
    </w:p>
    <w:p w:rsidR="00663785" w:rsidRDefault="00663785" w:rsidP="00663785">
      <w:pPr>
        <w:ind w:firstLine="708"/>
        <w:jc w:val="both"/>
      </w:pPr>
      <w:bookmarkStart w:id="0" w:name="_GoBack"/>
      <w:bookmarkEnd w:id="0"/>
    </w:p>
    <w:p w:rsidR="00663785" w:rsidRDefault="00663785" w:rsidP="00663785">
      <w:pPr>
        <w:ind w:firstLine="708"/>
        <w:jc w:val="both"/>
      </w:pPr>
    </w:p>
    <w:p w:rsidR="00663785" w:rsidRDefault="00663785" w:rsidP="00663785">
      <w:pPr>
        <w:ind w:firstLine="708"/>
        <w:jc w:val="both"/>
      </w:pPr>
    </w:p>
    <w:p w:rsidR="00663785" w:rsidRDefault="00663785" w:rsidP="00663785">
      <w:pPr>
        <w:jc w:val="both"/>
      </w:pPr>
      <w:r>
        <w:t>Председатель</w:t>
      </w:r>
    </w:p>
    <w:p w:rsidR="00663785" w:rsidRDefault="00663785" w:rsidP="0066378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8B2" w:rsidRDefault="003628B2">
      <w:r>
        <w:separator/>
      </w:r>
    </w:p>
  </w:endnote>
  <w:endnote w:type="continuationSeparator" w:id="0">
    <w:p w:rsidR="003628B2" w:rsidRDefault="00362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8B2" w:rsidRDefault="003628B2">
      <w:r>
        <w:separator/>
      </w:r>
    </w:p>
  </w:footnote>
  <w:footnote w:type="continuationSeparator" w:id="0">
    <w:p w:rsidR="003628B2" w:rsidRDefault="00362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3785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628B2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6378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810B451-A59F-4EE1-ADFA-7B015AC13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2019-03-27T06:32:00Z</cp:lastPrinted>
  <dcterms:created xsi:type="dcterms:W3CDTF">2019-03-27T06:30:00Z</dcterms:created>
  <dcterms:modified xsi:type="dcterms:W3CDTF">2019-03-27T06:32:00Z</dcterms:modified>
</cp:coreProperties>
</file>