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6" o:title="" grayscale="t"/>
                </v:shape>
                <o:OLEObject Type="Embed" ProgID="Word.Picture.8" ShapeID="_x0000_i1025" DrawAspect="Content" ObjectID="_161520307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515F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515F0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515F0" w:rsidRPr="001515F0">
              <w:rPr>
                <w:szCs w:val="28"/>
              </w:rPr>
              <w:t>1370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515F0" w:rsidP="00D55F85">
            <w:pPr>
              <w:ind w:left="-108"/>
              <w:jc w:val="both"/>
            </w:pPr>
            <w:r w:rsidRPr="001515F0">
              <w:t xml:space="preserve">О законодательной инициативе Законодательного Собрания Омской области по внесению в Государственную Думу </w:t>
            </w:r>
            <w:proofErr w:type="gramStart"/>
            <w:r w:rsidRPr="001515F0">
              <w:t>Феде-</w:t>
            </w:r>
            <w:proofErr w:type="spellStart"/>
            <w:r w:rsidRPr="001515F0">
              <w:t>рального</w:t>
            </w:r>
            <w:proofErr w:type="spellEnd"/>
            <w:proofErr w:type="gramEnd"/>
            <w:r w:rsidRPr="001515F0">
              <w:t xml:space="preserve"> Собрания Российской Федерации проекта федерального закона "О внесении изменений в статью 24 Федерального закона "Об охране атмосферного воздуха" и в статью 65 Федерального закона "Об охране окружающей среды"</w:t>
            </w:r>
          </w:p>
          <w:p w:rsidR="000B3FB2" w:rsidRPr="001515F0" w:rsidRDefault="000B3FB2">
            <w:pPr>
              <w:jc w:val="both"/>
            </w:pPr>
          </w:p>
        </w:tc>
      </w:tr>
    </w:tbl>
    <w:p w:rsidR="001515F0" w:rsidRDefault="001515F0" w:rsidP="001515F0">
      <w:pPr>
        <w:ind w:firstLine="709"/>
        <w:jc w:val="both"/>
      </w:pPr>
      <w:r>
        <w:t>Рассмотрев и обсудив законодательную инициативу Законодательного Собрания</w:t>
      </w:r>
      <w:r w:rsidRPr="00A15568">
        <w:t xml:space="preserve"> </w:t>
      </w:r>
      <w:r>
        <w:t>Омской</w:t>
      </w:r>
      <w:r w:rsidRPr="00A15568">
        <w:t xml:space="preserve"> области</w:t>
      </w:r>
      <w:r w:rsidRPr="001B6F2F">
        <w:t xml:space="preserve"> </w:t>
      </w:r>
      <w:r w:rsidRPr="00A15568">
        <w:t>по внесению в Государственную Думу Федерального Собрания Российской Федерации проекта федерального закона "О внесении изменений в стать</w:t>
      </w:r>
      <w:r>
        <w:t>ю</w:t>
      </w:r>
      <w:r w:rsidRPr="00A15568">
        <w:t xml:space="preserve"> </w:t>
      </w:r>
      <w:r>
        <w:t>24</w:t>
      </w:r>
      <w:r w:rsidRPr="00A15568">
        <w:t xml:space="preserve"> </w:t>
      </w:r>
      <w:r>
        <w:t xml:space="preserve">Федерального закона "Об охране атмосферного воздуха" </w:t>
      </w:r>
      <w:r w:rsidRPr="00A15568">
        <w:t xml:space="preserve">и </w:t>
      </w:r>
      <w:r>
        <w:t>в статью 65</w:t>
      </w:r>
      <w:r w:rsidRPr="00A15568">
        <w:t xml:space="preserve"> </w:t>
      </w:r>
      <w:r>
        <w:t>Федерального закона "Об охране окружающей среды", Законодательное Собрание Приморского края</w:t>
      </w:r>
    </w:p>
    <w:p w:rsidR="001515F0" w:rsidRDefault="001515F0" w:rsidP="001515F0"/>
    <w:p w:rsidR="001515F0" w:rsidRPr="00B906C5" w:rsidRDefault="001515F0" w:rsidP="001515F0">
      <w:r w:rsidRPr="00B906C5">
        <w:t>ПОСТАНОВЛЯЕТ:</w:t>
      </w:r>
    </w:p>
    <w:p w:rsidR="001515F0" w:rsidRPr="00B906C5" w:rsidRDefault="001515F0" w:rsidP="001515F0"/>
    <w:p w:rsidR="001515F0" w:rsidRDefault="001515F0" w:rsidP="001515F0">
      <w:pPr>
        <w:ind w:firstLine="709"/>
        <w:jc w:val="both"/>
      </w:pPr>
      <w:r>
        <w:t>1.Поддержать законодательную инициативу Законодательного Собрания</w:t>
      </w:r>
      <w:r w:rsidRPr="00A15568">
        <w:t xml:space="preserve"> </w:t>
      </w:r>
      <w:r>
        <w:t>Омской</w:t>
      </w:r>
      <w:r w:rsidRPr="00A15568">
        <w:t xml:space="preserve"> области по внесению в Государственную Думу Федерального Собрания Российской Федерации проекта федерального закона "О внесении изменений в стать</w:t>
      </w:r>
      <w:r>
        <w:t>ю</w:t>
      </w:r>
      <w:r w:rsidRPr="00A15568">
        <w:t xml:space="preserve"> </w:t>
      </w:r>
      <w:r>
        <w:t>24</w:t>
      </w:r>
      <w:r w:rsidRPr="00A15568">
        <w:t xml:space="preserve"> </w:t>
      </w:r>
      <w:r>
        <w:t xml:space="preserve">Федерального закона "Об охране атмосферного воздуха" </w:t>
      </w:r>
      <w:r w:rsidRPr="00A15568">
        <w:t>и</w:t>
      </w:r>
      <w:r>
        <w:t xml:space="preserve"> в</w:t>
      </w:r>
      <w:r w:rsidRPr="00A15568">
        <w:t xml:space="preserve"> </w:t>
      </w:r>
      <w:r>
        <w:t>статью 65</w:t>
      </w:r>
      <w:r w:rsidRPr="00A15568">
        <w:t xml:space="preserve"> </w:t>
      </w:r>
      <w:r>
        <w:t>Федерального закона "Об охране окружающей среды".</w:t>
      </w:r>
    </w:p>
    <w:p w:rsidR="001515F0" w:rsidRDefault="001515F0" w:rsidP="001515F0">
      <w:pPr>
        <w:jc w:val="both"/>
      </w:pPr>
    </w:p>
    <w:p w:rsidR="001515F0" w:rsidRDefault="001515F0" w:rsidP="001515F0">
      <w:pPr>
        <w:ind w:firstLine="709"/>
        <w:jc w:val="both"/>
      </w:pPr>
      <w:r>
        <w:t xml:space="preserve">2.Направить настоящее постановление в Государственную Думу Федерального Собрания Российской Федерации и </w:t>
      </w:r>
      <w:r w:rsidRPr="00CA73BE">
        <w:t>Законодательно</w:t>
      </w:r>
      <w:r>
        <w:t>е</w:t>
      </w:r>
      <w:r w:rsidRPr="00CA73BE">
        <w:t xml:space="preserve"> </w:t>
      </w:r>
      <w:r>
        <w:t>С</w:t>
      </w:r>
      <w:r w:rsidRPr="00CA73BE">
        <w:t>обрани</w:t>
      </w:r>
      <w:r>
        <w:t>е</w:t>
      </w:r>
      <w:r w:rsidRPr="00A15568">
        <w:t xml:space="preserve"> </w:t>
      </w:r>
      <w:r>
        <w:t>Омской</w:t>
      </w:r>
      <w:r w:rsidRPr="00A15568">
        <w:t xml:space="preserve"> области</w:t>
      </w:r>
      <w:r>
        <w:t>.</w:t>
      </w:r>
    </w:p>
    <w:p w:rsidR="001515F0" w:rsidRDefault="001515F0" w:rsidP="001515F0">
      <w:pPr>
        <w:ind w:firstLine="709"/>
        <w:jc w:val="both"/>
      </w:pPr>
    </w:p>
    <w:p w:rsidR="001515F0" w:rsidRDefault="001515F0" w:rsidP="001515F0">
      <w:pPr>
        <w:ind w:firstLine="709"/>
        <w:jc w:val="both"/>
        <w:rPr>
          <w:szCs w:val="28"/>
        </w:rPr>
      </w:pPr>
      <w: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1515F0" w:rsidRDefault="001515F0" w:rsidP="001515F0">
      <w:pPr>
        <w:jc w:val="both"/>
        <w:rPr>
          <w:szCs w:val="28"/>
        </w:rPr>
      </w:pPr>
    </w:p>
    <w:p w:rsidR="001515F0" w:rsidRDefault="001515F0" w:rsidP="001515F0">
      <w:pPr>
        <w:jc w:val="both"/>
        <w:rPr>
          <w:szCs w:val="28"/>
        </w:rPr>
      </w:pPr>
    </w:p>
    <w:p w:rsidR="001515F0" w:rsidRPr="00B906C5" w:rsidRDefault="001515F0" w:rsidP="001515F0">
      <w:r w:rsidRPr="00B906C5">
        <w:t>Председатель</w:t>
      </w:r>
    </w:p>
    <w:p w:rsidR="00931FD6" w:rsidRDefault="001515F0">
      <w:r w:rsidRPr="00B906C5">
        <w:t>Законодательного Собрания                                                                  А.И. Ролик</w:t>
      </w:r>
      <w:bookmarkStart w:id="0" w:name="_GoBack"/>
      <w:bookmarkEnd w:id="0"/>
    </w:p>
    <w:sectPr w:rsidR="00931FD6" w:rsidSect="001515F0">
      <w:headerReference w:type="default" r:id="rId8"/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59D" w:rsidRDefault="0047559D">
      <w:r>
        <w:separator/>
      </w:r>
    </w:p>
  </w:endnote>
  <w:endnote w:type="continuationSeparator" w:id="0">
    <w:p w:rsidR="0047559D" w:rsidRDefault="0047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59D" w:rsidRDefault="0047559D">
      <w:r>
        <w:separator/>
      </w:r>
    </w:p>
  </w:footnote>
  <w:footnote w:type="continuationSeparator" w:id="0">
    <w:p w:rsidR="0047559D" w:rsidRDefault="00475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15F0"/>
    <w:rsid w:val="00057575"/>
    <w:rsid w:val="000B3FB2"/>
    <w:rsid w:val="000D628E"/>
    <w:rsid w:val="000E5228"/>
    <w:rsid w:val="00123119"/>
    <w:rsid w:val="001319DB"/>
    <w:rsid w:val="001515F0"/>
    <w:rsid w:val="00155F7F"/>
    <w:rsid w:val="001E1686"/>
    <w:rsid w:val="00240A18"/>
    <w:rsid w:val="00277EA2"/>
    <w:rsid w:val="00317520"/>
    <w:rsid w:val="003325F4"/>
    <w:rsid w:val="00392E21"/>
    <w:rsid w:val="004529F0"/>
    <w:rsid w:val="0047559D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B4D63"/>
  <w15:docId w15:val="{D992024D-A2E6-4AB0-BB50-31AEBDBEF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2019-03-27T04:44:00Z</cp:lastPrinted>
  <dcterms:created xsi:type="dcterms:W3CDTF">2019-03-27T04:42:00Z</dcterms:created>
  <dcterms:modified xsi:type="dcterms:W3CDTF">2019-03-27T04:45:00Z</dcterms:modified>
</cp:coreProperties>
</file>