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0907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12DE6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12DE6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12DE6" w:rsidRPr="00812DE6">
              <w:rPr>
                <w:szCs w:val="28"/>
              </w:rPr>
              <w:t>1367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812DE6" w:rsidRDefault="00812DE6" w:rsidP="00812DE6">
            <w:pPr>
              <w:ind w:left="-108"/>
              <w:jc w:val="both"/>
            </w:pPr>
            <w:r>
              <w:rPr>
                <w:szCs w:val="28"/>
              </w:rPr>
              <w:t>О внесении изменения в       постановление З</w:t>
            </w:r>
            <w:r>
              <w:t xml:space="preserve">аконодательного Собрания Приморского края </w:t>
            </w:r>
            <w:r>
              <w:br/>
              <w:t>от 25.07.2018 № 975</w:t>
            </w:r>
            <w:r>
              <w:t xml:space="preserve"> </w:t>
            </w:r>
            <w:r>
              <w:t>"О плане мероприятий Законодательного Собрания Приморского края по противодействию коррупции на 2018-2020 годы"</w:t>
            </w:r>
          </w:p>
        </w:tc>
      </w:tr>
    </w:tbl>
    <w:p w:rsidR="00812DE6" w:rsidRDefault="00812DE6"/>
    <w:p w:rsidR="00812DE6" w:rsidRDefault="00812DE6" w:rsidP="00812DE6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812DE6" w:rsidRDefault="00812DE6" w:rsidP="00812DE6">
      <w:pPr>
        <w:pStyle w:val="a3"/>
        <w:tabs>
          <w:tab w:val="clear" w:pos="4153"/>
          <w:tab w:val="clear" w:pos="8306"/>
        </w:tabs>
      </w:pPr>
    </w:p>
    <w:p w:rsidR="00812DE6" w:rsidRDefault="00812DE6" w:rsidP="00812DE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12DE6" w:rsidRDefault="00812DE6" w:rsidP="00812DE6"/>
    <w:p w:rsidR="00812DE6" w:rsidRDefault="00812DE6" w:rsidP="00812DE6">
      <w:pPr>
        <w:autoSpaceDE w:val="0"/>
        <w:autoSpaceDN w:val="0"/>
        <w:adjustRightInd w:val="0"/>
        <w:ind w:firstLine="709"/>
        <w:jc w:val="both"/>
      </w:pPr>
      <w:r>
        <w:t xml:space="preserve">1.Внести в постановление Законодательного Собрания Приморского края "О плане мероприятий Законодательного Собрания Приморского края по противодействию коррупции на 2018-2020 годы" (Ведомости Законодательного Собрания Приморского края, 2018, № 63, </w:t>
      </w:r>
      <w:r>
        <w:br/>
        <w:t>стр. 65) следующее изменение:</w:t>
      </w:r>
    </w:p>
    <w:p w:rsidR="00812DE6" w:rsidRDefault="00812DE6" w:rsidP="00812DE6">
      <w:pPr>
        <w:autoSpaceDE w:val="0"/>
        <w:autoSpaceDN w:val="0"/>
        <w:adjustRightInd w:val="0"/>
        <w:ind w:firstLine="709"/>
        <w:jc w:val="both"/>
      </w:pPr>
      <w:r>
        <w:t>в плане мероприятий Законодательного Собрания Приморского края по противодействию коррупции на 2018-2020 годы:</w:t>
      </w:r>
    </w:p>
    <w:p w:rsidR="00812DE6" w:rsidRDefault="00812DE6" w:rsidP="00812DE6">
      <w:pPr>
        <w:autoSpaceDE w:val="0"/>
        <w:autoSpaceDN w:val="0"/>
        <w:adjustRightInd w:val="0"/>
        <w:ind w:firstLine="709"/>
        <w:jc w:val="both"/>
      </w:pPr>
      <w:r>
        <w:t>в пункте 3.2 раздела 3 слова "Комитет Законодательного Собрания Приморского края по региональной политике и законности" заменить словами "Комитет Законодательного Собрания Приморского края по региональной политике, законности и международному сотрудничеству".</w:t>
      </w:r>
    </w:p>
    <w:p w:rsidR="00812DE6" w:rsidRDefault="00812DE6" w:rsidP="00812DE6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812DE6" w:rsidRDefault="00812DE6" w:rsidP="00812DE6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2.Настоящее постановление вступает в силу со дня его принятия.</w:t>
      </w:r>
    </w:p>
    <w:p w:rsidR="00812DE6" w:rsidRDefault="00812DE6" w:rsidP="00812DE6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812DE6" w:rsidRDefault="00812DE6" w:rsidP="00812DE6">
      <w:pPr>
        <w:pStyle w:val="a3"/>
        <w:tabs>
          <w:tab w:val="clear" w:pos="4153"/>
          <w:tab w:val="clear" w:pos="8306"/>
        </w:tabs>
        <w:jc w:val="both"/>
      </w:pPr>
    </w:p>
    <w:p w:rsidR="00812DE6" w:rsidRDefault="00812DE6" w:rsidP="00812DE6">
      <w:pPr>
        <w:pStyle w:val="a3"/>
        <w:tabs>
          <w:tab w:val="clear" w:pos="4153"/>
          <w:tab w:val="clear" w:pos="8306"/>
        </w:tabs>
        <w:jc w:val="both"/>
      </w:pPr>
    </w:p>
    <w:p w:rsidR="00812DE6" w:rsidRDefault="00812DE6" w:rsidP="00812DE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12DE6" w:rsidRDefault="00812DE6" w:rsidP="00812DE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>
        <w:t xml:space="preserve"> </w:t>
      </w:r>
      <w: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AF7" w:rsidRDefault="00002AF7">
      <w:r>
        <w:separator/>
      </w:r>
    </w:p>
  </w:endnote>
  <w:endnote w:type="continuationSeparator" w:id="0">
    <w:p w:rsidR="00002AF7" w:rsidRDefault="00002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AF7" w:rsidRDefault="00002AF7">
      <w:r>
        <w:separator/>
      </w:r>
    </w:p>
  </w:footnote>
  <w:footnote w:type="continuationSeparator" w:id="0">
    <w:p w:rsidR="00002AF7" w:rsidRDefault="00002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2DE6"/>
    <w:rsid w:val="00002AF7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12DE6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C6AEDF"/>
  <w15:docId w15:val="{1C421C85-1656-4880-BBAE-F1ECEDB90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12DE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2019-03-27T06:24:00Z</cp:lastPrinted>
  <dcterms:created xsi:type="dcterms:W3CDTF">2019-03-27T06:23:00Z</dcterms:created>
  <dcterms:modified xsi:type="dcterms:W3CDTF">2019-03-27T06:25:00Z</dcterms:modified>
</cp:coreProperties>
</file>