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6" o:title="" grayscale="t"/>
                </v:shape>
                <o:OLEObject Type="Embed" ProgID="Word.Picture.8" ShapeID="_x0000_i1025" DrawAspect="Content" ObjectID="_1615366815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57027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57027">
              <w:rPr>
                <w:szCs w:val="28"/>
              </w:rPr>
              <w:t>27.03.2019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57027" w:rsidRPr="00057027">
              <w:rPr>
                <w:szCs w:val="28"/>
              </w:rPr>
              <w:t>1366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57027" w:rsidRDefault="00057027" w:rsidP="00057027">
            <w:pPr>
              <w:ind w:left="-108"/>
              <w:jc w:val="both"/>
            </w:pPr>
            <w:r>
              <w:rPr>
                <w:szCs w:val="28"/>
              </w:rPr>
              <w:t>О внесении изменения в   постановление З</w:t>
            </w:r>
            <w:r>
              <w:t xml:space="preserve">аконодательного Собрания Приморского края </w:t>
            </w:r>
            <w:r>
              <w:br/>
              <w:t>от 25.01.2017 № 256 "О представителе Законодательного Собрания Приморского края в Федеральной конкурсной комиссии по телерадиовещанию"</w:t>
            </w:r>
          </w:p>
        </w:tc>
      </w:tr>
    </w:tbl>
    <w:p w:rsidR="000B3FB2" w:rsidRDefault="000B3FB2"/>
    <w:p w:rsidR="00057027" w:rsidRDefault="00057027" w:rsidP="00057027">
      <w:pPr>
        <w:pStyle w:val="a3"/>
        <w:tabs>
          <w:tab w:val="clear" w:pos="4153"/>
          <w:tab w:val="clear" w:pos="8306"/>
        </w:tabs>
        <w:ind w:firstLine="709"/>
      </w:pPr>
      <w:bookmarkStart w:id="0" w:name="_GoBack"/>
      <w:bookmarkEnd w:id="0"/>
      <w:r>
        <w:t xml:space="preserve">Законодательное Собрание Приморского края </w:t>
      </w:r>
    </w:p>
    <w:p w:rsidR="00057027" w:rsidRDefault="00057027" w:rsidP="00057027">
      <w:pPr>
        <w:pStyle w:val="a3"/>
        <w:tabs>
          <w:tab w:val="clear" w:pos="4153"/>
          <w:tab w:val="clear" w:pos="8306"/>
        </w:tabs>
      </w:pPr>
    </w:p>
    <w:p w:rsidR="00057027" w:rsidRDefault="00057027" w:rsidP="0005702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57027" w:rsidRDefault="00057027" w:rsidP="00057027"/>
    <w:p w:rsidR="00057027" w:rsidRDefault="00057027" w:rsidP="00057027">
      <w:pPr>
        <w:autoSpaceDE w:val="0"/>
        <w:autoSpaceDN w:val="0"/>
        <w:adjustRightInd w:val="0"/>
        <w:ind w:firstLine="709"/>
        <w:jc w:val="both"/>
      </w:pPr>
      <w:r>
        <w:t>1.Внести в постановление Законодательного Собрания Приморского края от 25.01.2017 № 256 "О представителе Законодательного Собрания Приморского края в Федеральной конкурсной комиссии по телерадиовещанию" (Ведомости Законодательного Собрания Приморского края, 2017, № 14, стр. 56) следующее изменение:</w:t>
      </w:r>
    </w:p>
    <w:p w:rsidR="00057027" w:rsidRDefault="00057027" w:rsidP="00057027">
      <w:pPr>
        <w:autoSpaceDE w:val="0"/>
        <w:autoSpaceDN w:val="0"/>
        <w:adjustRightInd w:val="0"/>
        <w:ind w:firstLine="709"/>
        <w:jc w:val="both"/>
      </w:pPr>
      <w:r>
        <w:t>в пункте 1 слова "комитета Законодательного Собрания Приморского края по региональной политике и законности" заменить словами "комитета Законодательного Собрания Приморского края по региональной политике, законности и международному сотрудничеству".</w:t>
      </w:r>
    </w:p>
    <w:p w:rsidR="00057027" w:rsidRDefault="00057027" w:rsidP="00057027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057027" w:rsidRDefault="00057027" w:rsidP="00057027">
      <w:pPr>
        <w:pStyle w:val="a3"/>
        <w:tabs>
          <w:tab w:val="clear" w:pos="4153"/>
          <w:tab w:val="clear" w:pos="8306"/>
        </w:tabs>
        <w:ind w:firstLine="709"/>
        <w:jc w:val="both"/>
      </w:pPr>
      <w:r>
        <w:t>2.Настоящее постановление вступает в силу со дня его принятия.</w:t>
      </w:r>
    </w:p>
    <w:p w:rsidR="00057027" w:rsidRDefault="00057027" w:rsidP="00057027">
      <w:pPr>
        <w:pStyle w:val="a3"/>
        <w:tabs>
          <w:tab w:val="clear" w:pos="4153"/>
          <w:tab w:val="clear" w:pos="8306"/>
        </w:tabs>
        <w:jc w:val="both"/>
      </w:pPr>
    </w:p>
    <w:p w:rsidR="00057027" w:rsidRDefault="00057027" w:rsidP="00057027">
      <w:pPr>
        <w:pStyle w:val="a3"/>
        <w:tabs>
          <w:tab w:val="clear" w:pos="4153"/>
          <w:tab w:val="clear" w:pos="8306"/>
        </w:tabs>
        <w:jc w:val="both"/>
      </w:pPr>
    </w:p>
    <w:p w:rsidR="00057027" w:rsidRDefault="00057027" w:rsidP="00057027">
      <w:pPr>
        <w:pStyle w:val="a3"/>
        <w:tabs>
          <w:tab w:val="clear" w:pos="4153"/>
          <w:tab w:val="clear" w:pos="8306"/>
        </w:tabs>
        <w:jc w:val="both"/>
      </w:pPr>
    </w:p>
    <w:p w:rsidR="00057027" w:rsidRDefault="00057027" w:rsidP="00057027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057027" w:rsidRDefault="00057027" w:rsidP="00057027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2416" w:rsidRDefault="00362416">
      <w:r>
        <w:separator/>
      </w:r>
    </w:p>
  </w:endnote>
  <w:endnote w:type="continuationSeparator" w:id="0">
    <w:p w:rsidR="00362416" w:rsidRDefault="00362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2416" w:rsidRDefault="00362416">
      <w:r>
        <w:separator/>
      </w:r>
    </w:p>
  </w:footnote>
  <w:footnote w:type="continuationSeparator" w:id="0">
    <w:p w:rsidR="00362416" w:rsidRDefault="003624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57027"/>
    <w:rsid w:val="00057027"/>
    <w:rsid w:val="00057575"/>
    <w:rsid w:val="000719CE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62416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9F3F8C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243A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7BF9265-A518-469B-AD11-D63A59A1F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05702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23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3</cp:revision>
  <cp:lastPrinted>2019-03-29T01:52:00Z</cp:lastPrinted>
  <dcterms:created xsi:type="dcterms:W3CDTF">2019-03-27T06:22:00Z</dcterms:created>
  <dcterms:modified xsi:type="dcterms:W3CDTF">2019-03-29T02:14:00Z</dcterms:modified>
</cp:coreProperties>
</file>