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834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221A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221A8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221A8" w:rsidRPr="005221A8">
              <w:rPr>
                <w:szCs w:val="28"/>
              </w:rPr>
              <w:t>1360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221A8" w:rsidRDefault="005221A8" w:rsidP="005221A8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>
              <w:t xml:space="preserve">"О внесении изменений в Закон Приморского края </w:t>
            </w:r>
            <w:r w:rsidRPr="007D2640">
              <w:t xml:space="preserve">"О порядке признания органами местного самоуправления </w:t>
            </w:r>
            <w:proofErr w:type="spellStart"/>
            <w:r w:rsidRPr="007D2640">
              <w:t>Примор</w:t>
            </w:r>
            <w:r>
              <w:t>-</w:t>
            </w:r>
            <w:r w:rsidRPr="007D2640">
              <w:t>ского</w:t>
            </w:r>
            <w:proofErr w:type="spellEnd"/>
            <w:r w:rsidRPr="007D2640">
              <w:t xml:space="preserve"> края граждан малоимущими в целях предоставления им жилых помещений по договорам социального найма"</w:t>
            </w:r>
          </w:p>
        </w:tc>
      </w:tr>
    </w:tbl>
    <w:p w:rsidR="000B3FB2" w:rsidRDefault="000B3FB2"/>
    <w:p w:rsidR="005221A8" w:rsidRDefault="005221A8" w:rsidP="005221A8">
      <w:pPr>
        <w:ind w:firstLine="709"/>
      </w:pPr>
      <w:r>
        <w:t xml:space="preserve">Законодательное Собрание Приморского края </w:t>
      </w:r>
    </w:p>
    <w:p w:rsidR="005221A8" w:rsidRDefault="005221A8" w:rsidP="005221A8"/>
    <w:p w:rsidR="005221A8" w:rsidRDefault="005221A8" w:rsidP="005221A8">
      <w:r>
        <w:t>ПОСТАНОВЛЯЕТ:</w:t>
      </w:r>
    </w:p>
    <w:p w:rsidR="005221A8" w:rsidRDefault="005221A8" w:rsidP="005221A8"/>
    <w:p w:rsidR="005221A8" w:rsidRDefault="005221A8" w:rsidP="005221A8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7D2640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t xml:space="preserve"> </w:t>
      </w:r>
      <w:r>
        <w:rPr>
          <w:szCs w:val="28"/>
        </w:rPr>
        <w:t>в первом чтении.</w:t>
      </w:r>
    </w:p>
    <w:p w:rsidR="005221A8" w:rsidRDefault="005221A8" w:rsidP="005221A8">
      <w:pPr>
        <w:ind w:firstLine="709"/>
        <w:jc w:val="both"/>
      </w:pPr>
    </w:p>
    <w:p w:rsidR="005221A8" w:rsidRDefault="005221A8" w:rsidP="005221A8">
      <w:pPr>
        <w:ind w:firstLine="709"/>
        <w:jc w:val="both"/>
      </w:pPr>
      <w:r>
        <w:t>2.</w:t>
      </w:r>
      <w:r w:rsidRPr="001A302E">
        <w:t>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18</w:t>
      </w:r>
      <w:r w:rsidRPr="001A302E">
        <w:t xml:space="preserve"> </w:t>
      </w:r>
      <w:r>
        <w:t xml:space="preserve">апреля </w:t>
      </w:r>
      <w:r w:rsidRPr="001A302E">
        <w:t>201</w:t>
      </w:r>
      <w:r>
        <w:t>9</w:t>
      </w:r>
      <w:r w:rsidRPr="001A302E">
        <w:t xml:space="preserve"> года.</w:t>
      </w:r>
    </w:p>
    <w:p w:rsidR="005221A8" w:rsidRDefault="005221A8" w:rsidP="005221A8">
      <w:pPr>
        <w:ind w:firstLine="709"/>
        <w:jc w:val="both"/>
      </w:pPr>
    </w:p>
    <w:p w:rsidR="005221A8" w:rsidRDefault="005221A8" w:rsidP="005221A8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887B10">
        <w:t>(</w:t>
      </w:r>
      <w:r>
        <w:t>Ищенко</w:t>
      </w:r>
      <w:r w:rsidRPr="00887B10">
        <w:t>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5221A8" w:rsidRDefault="005221A8" w:rsidP="005221A8">
      <w:pPr>
        <w:jc w:val="both"/>
      </w:pPr>
    </w:p>
    <w:p w:rsidR="005221A8" w:rsidRDefault="005221A8" w:rsidP="005221A8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5221A8" w:rsidRDefault="005221A8" w:rsidP="005221A8">
      <w:pPr>
        <w:ind w:firstLine="709"/>
        <w:jc w:val="both"/>
      </w:pPr>
    </w:p>
    <w:p w:rsidR="005221A8" w:rsidRDefault="005221A8" w:rsidP="005221A8">
      <w:pPr>
        <w:ind w:firstLine="709"/>
        <w:jc w:val="both"/>
      </w:pPr>
    </w:p>
    <w:p w:rsidR="005221A8" w:rsidRDefault="005221A8" w:rsidP="005221A8">
      <w:pPr>
        <w:ind w:firstLine="709"/>
        <w:jc w:val="both"/>
      </w:pPr>
    </w:p>
    <w:p w:rsidR="005221A8" w:rsidRDefault="005221A8" w:rsidP="005221A8">
      <w:pPr>
        <w:jc w:val="both"/>
      </w:pPr>
      <w:r>
        <w:t>Председатель</w:t>
      </w:r>
    </w:p>
    <w:p w:rsidR="00931FD6" w:rsidRDefault="005221A8" w:rsidP="005221A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F44" w:rsidRDefault="00F40F44">
      <w:r>
        <w:separator/>
      </w:r>
    </w:p>
  </w:endnote>
  <w:endnote w:type="continuationSeparator" w:id="0">
    <w:p w:rsidR="00F40F44" w:rsidRDefault="00F40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F44" w:rsidRDefault="00F40F44">
      <w:r>
        <w:separator/>
      </w:r>
    </w:p>
  </w:footnote>
  <w:footnote w:type="continuationSeparator" w:id="0">
    <w:p w:rsidR="00F40F44" w:rsidRDefault="00F40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21A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221A8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40F4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F79FE"/>
  <w15:docId w15:val="{DF79A34A-AD78-488E-B8EE-4EE5BF95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2019-03-27T06:12:00Z</cp:lastPrinted>
  <dcterms:created xsi:type="dcterms:W3CDTF">2019-03-27T06:12:00Z</dcterms:created>
  <dcterms:modified xsi:type="dcterms:W3CDTF">2019-03-27T06:13:00Z</dcterms:modified>
</cp:coreProperties>
</file>