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0680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717A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717A3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717A3" w:rsidRPr="002717A3">
              <w:rPr>
                <w:szCs w:val="28"/>
              </w:rPr>
              <w:t>1354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717A3" w:rsidRDefault="002717A3" w:rsidP="002717A3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Закон Приморского края</w:t>
            </w:r>
            <w:r>
              <w:rPr>
                <w:szCs w:val="28"/>
              </w:rPr>
              <w:br/>
              <w:t>"</w:t>
            </w:r>
            <w:r w:rsidRPr="00E66774">
              <w:rPr>
                <w:szCs w:val="28"/>
              </w:rPr>
              <w:t xml:space="preserve">О порядке представления гражданами, претендующими на замещение должности главы местной администрации по контракту, муниципальной должности, лицами, </w:t>
            </w:r>
            <w:proofErr w:type="spellStart"/>
            <w:r w:rsidRPr="00E66774">
              <w:rPr>
                <w:szCs w:val="28"/>
              </w:rPr>
              <w:t>замеща</w:t>
            </w:r>
            <w:r>
              <w:rPr>
                <w:szCs w:val="28"/>
              </w:rPr>
              <w:t>-</w:t>
            </w:r>
            <w:r w:rsidRPr="00E66774">
              <w:rPr>
                <w:szCs w:val="28"/>
              </w:rPr>
              <w:t>ющими</w:t>
            </w:r>
            <w:proofErr w:type="spellEnd"/>
            <w:r w:rsidRPr="00E66774">
              <w:rPr>
                <w:szCs w:val="28"/>
              </w:rPr>
              <w:t xml:space="preserve">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</w:t>
            </w:r>
            <w:r w:rsidRPr="00C44970">
              <w:rPr>
                <w:szCs w:val="28"/>
              </w:rPr>
              <w:t>"</w:t>
            </w:r>
          </w:p>
        </w:tc>
      </w:tr>
    </w:tbl>
    <w:p w:rsidR="000B3FB2" w:rsidRDefault="000B3FB2"/>
    <w:p w:rsidR="002717A3" w:rsidRPr="002717A3" w:rsidRDefault="002717A3" w:rsidP="002717A3">
      <w:pPr>
        <w:ind w:firstLine="720"/>
      </w:pPr>
      <w:r w:rsidRPr="002717A3">
        <w:t xml:space="preserve">Законодательное Собрание Приморского края </w:t>
      </w:r>
    </w:p>
    <w:p w:rsidR="002717A3" w:rsidRPr="002717A3" w:rsidRDefault="002717A3" w:rsidP="002717A3"/>
    <w:p w:rsidR="002717A3" w:rsidRPr="002717A3" w:rsidRDefault="002717A3" w:rsidP="002717A3">
      <w:r w:rsidRPr="002717A3">
        <w:t>ПОСТАНОВЛЯЕТ:</w:t>
      </w:r>
    </w:p>
    <w:p w:rsidR="002717A3" w:rsidRPr="002717A3" w:rsidRDefault="002717A3" w:rsidP="002717A3">
      <w:pPr>
        <w:jc w:val="both"/>
      </w:pPr>
    </w:p>
    <w:p w:rsidR="002717A3" w:rsidRPr="002717A3" w:rsidRDefault="002717A3" w:rsidP="002717A3">
      <w:pPr>
        <w:ind w:firstLine="720"/>
        <w:jc w:val="both"/>
      </w:pPr>
      <w:r w:rsidRPr="002717A3">
        <w:t xml:space="preserve">1.Принять проект закона Приморского края </w:t>
      </w:r>
      <w:r w:rsidRPr="002717A3">
        <w:rPr>
          <w:szCs w:val="28"/>
        </w:rPr>
        <w:t>"О внесении изменений в Закон Приморского края "</w:t>
      </w:r>
      <w:r w:rsidRPr="002717A3">
        <w:rPr>
          <w:rFonts w:ascii="Times New Roman CYR" w:hAnsi="Times New Roman CYR" w:cs="Times New Roman CYR"/>
          <w:szCs w:val="28"/>
        </w:rPr>
        <w:t>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</w:t>
      </w:r>
      <w:r w:rsidRPr="002717A3">
        <w:rPr>
          <w:szCs w:val="28"/>
        </w:rPr>
        <w:t>" в первом чтении.</w:t>
      </w:r>
      <w:r w:rsidRPr="002717A3">
        <w:t xml:space="preserve"> </w:t>
      </w:r>
    </w:p>
    <w:p w:rsidR="002717A3" w:rsidRPr="002717A3" w:rsidRDefault="002717A3" w:rsidP="002717A3">
      <w:pPr>
        <w:ind w:firstLine="720"/>
        <w:jc w:val="both"/>
      </w:pPr>
    </w:p>
    <w:p w:rsidR="002717A3" w:rsidRPr="002717A3" w:rsidRDefault="002717A3" w:rsidP="002717A3">
      <w:pPr>
        <w:ind w:firstLine="720"/>
        <w:jc w:val="both"/>
      </w:pPr>
      <w:r w:rsidRPr="002717A3">
        <w:t>2.Установить, что поправки к указанному законопроекту направляются в комитет Законодательного Собрания по региональной политике, законности и международному сотрудничеству до 8 апреля 2019 года.</w:t>
      </w:r>
    </w:p>
    <w:p w:rsidR="002717A3" w:rsidRPr="002717A3" w:rsidRDefault="002717A3" w:rsidP="002717A3">
      <w:pPr>
        <w:ind w:firstLine="720"/>
        <w:jc w:val="both"/>
      </w:pPr>
    </w:p>
    <w:p w:rsidR="002717A3" w:rsidRPr="002717A3" w:rsidRDefault="002717A3" w:rsidP="002717A3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2717A3">
        <w:t>3.Комитету Законодательного Собрания по региональной политике, законности и международному сотрудничеству (</w:t>
      </w:r>
      <w:proofErr w:type="spellStart"/>
      <w:r w:rsidRPr="002717A3">
        <w:t>Текиев</w:t>
      </w:r>
      <w:proofErr w:type="spellEnd"/>
      <w:r w:rsidRPr="002717A3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717A3" w:rsidRPr="002717A3" w:rsidRDefault="002717A3" w:rsidP="002717A3">
      <w:pPr>
        <w:tabs>
          <w:tab w:val="left" w:pos="708"/>
          <w:tab w:val="center" w:pos="4153"/>
          <w:tab w:val="right" w:pos="8306"/>
        </w:tabs>
        <w:ind w:firstLine="709"/>
        <w:jc w:val="both"/>
      </w:pPr>
      <w:bookmarkStart w:id="0" w:name="_GoBack"/>
      <w:bookmarkEnd w:id="0"/>
      <w:r w:rsidRPr="002717A3">
        <w:lastRenderedPageBreak/>
        <w:t>4.Настоящее постановление вступает в силу со дня его принятия.</w:t>
      </w:r>
    </w:p>
    <w:p w:rsidR="002717A3" w:rsidRPr="002717A3" w:rsidRDefault="002717A3" w:rsidP="002717A3">
      <w:pPr>
        <w:tabs>
          <w:tab w:val="left" w:pos="708"/>
          <w:tab w:val="center" w:pos="4153"/>
          <w:tab w:val="right" w:pos="8306"/>
        </w:tabs>
        <w:ind w:firstLine="720"/>
        <w:jc w:val="both"/>
      </w:pPr>
    </w:p>
    <w:p w:rsidR="002717A3" w:rsidRPr="002717A3" w:rsidRDefault="002717A3" w:rsidP="002717A3">
      <w:pPr>
        <w:tabs>
          <w:tab w:val="left" w:pos="708"/>
          <w:tab w:val="center" w:pos="4153"/>
          <w:tab w:val="right" w:pos="8306"/>
        </w:tabs>
        <w:ind w:firstLine="720"/>
        <w:jc w:val="both"/>
      </w:pPr>
    </w:p>
    <w:p w:rsidR="002717A3" w:rsidRPr="002717A3" w:rsidRDefault="002717A3" w:rsidP="002717A3">
      <w:pPr>
        <w:ind w:firstLine="720"/>
        <w:jc w:val="both"/>
      </w:pPr>
    </w:p>
    <w:p w:rsidR="002717A3" w:rsidRPr="002717A3" w:rsidRDefault="002717A3" w:rsidP="002717A3">
      <w:pPr>
        <w:jc w:val="both"/>
      </w:pPr>
      <w:r w:rsidRPr="002717A3">
        <w:t>Председатель</w:t>
      </w:r>
    </w:p>
    <w:p w:rsidR="002717A3" w:rsidRPr="002717A3" w:rsidRDefault="002717A3" w:rsidP="002717A3">
      <w:pPr>
        <w:jc w:val="both"/>
      </w:pPr>
      <w:r w:rsidRPr="002717A3">
        <w:t>Законодательного Собрания</w:t>
      </w:r>
      <w:r w:rsidRPr="002717A3">
        <w:tab/>
      </w:r>
      <w:r w:rsidRPr="002717A3">
        <w:tab/>
      </w:r>
      <w:r w:rsidRPr="002717A3">
        <w:tab/>
      </w:r>
      <w:r w:rsidRPr="002717A3">
        <w:tab/>
      </w:r>
      <w:r w:rsidRPr="002717A3">
        <w:tab/>
      </w:r>
      <w:r w:rsidRPr="002717A3">
        <w:tab/>
        <w:t xml:space="preserve">             А.И. Ролик</w:t>
      </w:r>
    </w:p>
    <w:p w:rsidR="002717A3" w:rsidRPr="002717A3" w:rsidRDefault="002717A3" w:rsidP="002717A3">
      <w:pPr>
        <w:jc w:val="both"/>
      </w:pPr>
    </w:p>
    <w:p w:rsidR="002717A3" w:rsidRPr="002717A3" w:rsidRDefault="002717A3" w:rsidP="002717A3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2717A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A49" w:rsidRDefault="00092A49">
      <w:r>
        <w:separator/>
      </w:r>
    </w:p>
  </w:endnote>
  <w:endnote w:type="continuationSeparator" w:id="0">
    <w:p w:rsidR="00092A49" w:rsidRDefault="00092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A49" w:rsidRDefault="00092A49">
      <w:r>
        <w:separator/>
      </w:r>
    </w:p>
  </w:footnote>
  <w:footnote w:type="continuationSeparator" w:id="0">
    <w:p w:rsidR="00092A49" w:rsidRDefault="00092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2717A3" w:rsidP="002717A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17A3"/>
    <w:rsid w:val="00057575"/>
    <w:rsid w:val="00092A49"/>
    <w:rsid w:val="000B3FB2"/>
    <w:rsid w:val="000D628E"/>
    <w:rsid w:val="000E5228"/>
    <w:rsid w:val="00123119"/>
    <w:rsid w:val="001319DB"/>
    <w:rsid w:val="00155F7F"/>
    <w:rsid w:val="001E1686"/>
    <w:rsid w:val="00240A18"/>
    <w:rsid w:val="002717A3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2689067-7B2B-4D7F-ABC7-06EAF8DFB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717A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2019-03-27T05:47:00Z</cp:lastPrinted>
  <dcterms:created xsi:type="dcterms:W3CDTF">2019-03-27T05:45:00Z</dcterms:created>
  <dcterms:modified xsi:type="dcterms:W3CDTF">2019-03-27T05:47:00Z</dcterms:modified>
</cp:coreProperties>
</file>