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724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137E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37E8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37E8" w:rsidRPr="00F137E8">
              <w:rPr>
                <w:szCs w:val="28"/>
              </w:rPr>
              <w:t>1353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137E8" w:rsidRDefault="00F137E8" w:rsidP="00F137E8">
            <w:pPr>
              <w:ind w:left="-108"/>
              <w:jc w:val="both"/>
            </w:pPr>
            <w:r w:rsidRPr="00F137E8">
              <w:t>О проекте закона Приморского края "О внесении изменений в Закон Приморского края "Кодекс этики и служебного поведения государственных гражданских служащих Приморского края"</w:t>
            </w:r>
          </w:p>
        </w:tc>
      </w:tr>
    </w:tbl>
    <w:p w:rsidR="00F137E8" w:rsidRDefault="00F137E8" w:rsidP="00F137E8">
      <w:pPr>
        <w:ind w:firstLine="720"/>
        <w:jc w:val="both"/>
      </w:pPr>
    </w:p>
    <w:p w:rsidR="00F137E8" w:rsidRDefault="00F137E8" w:rsidP="00F137E8">
      <w:pPr>
        <w:ind w:firstLine="720"/>
        <w:jc w:val="both"/>
      </w:pPr>
      <w:r>
        <w:t xml:space="preserve">Законодательное Собрание Приморского края </w:t>
      </w:r>
    </w:p>
    <w:p w:rsidR="00F137E8" w:rsidRDefault="00F137E8" w:rsidP="00F137E8"/>
    <w:p w:rsidR="00F137E8" w:rsidRDefault="00F137E8" w:rsidP="00F137E8">
      <w:r>
        <w:t>ПОСТАНОВЛЯЕТ:</w:t>
      </w:r>
    </w:p>
    <w:p w:rsidR="00F137E8" w:rsidRDefault="00F137E8" w:rsidP="00F137E8"/>
    <w:p w:rsidR="00F137E8" w:rsidRDefault="00F137E8" w:rsidP="00F137E8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изменений в Закон Приморского края "</w:t>
      </w:r>
      <w:r w:rsidRPr="007424E4">
        <w:rPr>
          <w:szCs w:val="28"/>
        </w:rPr>
        <w:t>Кодекс этики и служебного поведения государственных гражданских служащих</w:t>
      </w:r>
      <w:r>
        <w:rPr>
          <w:szCs w:val="28"/>
        </w:rPr>
        <w:t xml:space="preserve"> </w:t>
      </w:r>
      <w:r w:rsidRPr="007424E4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F137E8" w:rsidRDefault="00F137E8" w:rsidP="00F137E8">
      <w:pPr>
        <w:ind w:right="-144" w:firstLine="720"/>
        <w:jc w:val="both"/>
      </w:pPr>
    </w:p>
    <w:p w:rsidR="00F137E8" w:rsidRDefault="00F137E8" w:rsidP="00F137E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10 апреля 2019 года.</w:t>
      </w:r>
    </w:p>
    <w:p w:rsidR="00F137E8" w:rsidRDefault="00F137E8" w:rsidP="00F137E8">
      <w:pPr>
        <w:ind w:firstLine="720"/>
        <w:jc w:val="both"/>
      </w:pPr>
    </w:p>
    <w:p w:rsidR="00F137E8" w:rsidRDefault="00F137E8" w:rsidP="00F137E8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137E8" w:rsidRDefault="00F137E8" w:rsidP="00F137E8">
      <w:pPr>
        <w:ind w:firstLine="720"/>
        <w:jc w:val="both"/>
      </w:pPr>
    </w:p>
    <w:p w:rsidR="00F137E8" w:rsidRPr="006C285D" w:rsidRDefault="00F137E8" w:rsidP="00F137E8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F137E8" w:rsidRDefault="00F137E8" w:rsidP="00F137E8">
      <w:pPr>
        <w:jc w:val="both"/>
      </w:pPr>
      <w:bookmarkStart w:id="0" w:name="_GoBack"/>
      <w:bookmarkEnd w:id="0"/>
    </w:p>
    <w:p w:rsidR="00F137E8" w:rsidRDefault="00F137E8" w:rsidP="00F137E8">
      <w:pPr>
        <w:jc w:val="both"/>
      </w:pPr>
    </w:p>
    <w:p w:rsidR="00F137E8" w:rsidRDefault="00F137E8" w:rsidP="00F137E8">
      <w:pPr>
        <w:jc w:val="both"/>
      </w:pPr>
    </w:p>
    <w:p w:rsidR="00F137E8" w:rsidRDefault="00F137E8" w:rsidP="00F137E8">
      <w:pPr>
        <w:jc w:val="both"/>
      </w:pPr>
      <w:r>
        <w:t>Председатель</w:t>
      </w:r>
    </w:p>
    <w:p w:rsidR="00F137E8" w:rsidRDefault="00F137E8" w:rsidP="00F137E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ADE" w:rsidRDefault="00513ADE">
      <w:r>
        <w:separator/>
      </w:r>
    </w:p>
  </w:endnote>
  <w:endnote w:type="continuationSeparator" w:id="0">
    <w:p w:rsidR="00513ADE" w:rsidRDefault="0051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ADE" w:rsidRDefault="00513ADE">
      <w:r>
        <w:separator/>
      </w:r>
    </w:p>
  </w:footnote>
  <w:footnote w:type="continuationSeparator" w:id="0">
    <w:p w:rsidR="00513ADE" w:rsidRDefault="00513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7E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13ADE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37E8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B6A11"/>
  <w15:docId w15:val="{B9C6E961-8BE1-4139-831F-D6D13004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2019-03-27T05:54:00Z</cp:lastPrinted>
  <dcterms:created xsi:type="dcterms:W3CDTF">2019-03-27T05:52:00Z</dcterms:created>
  <dcterms:modified xsi:type="dcterms:W3CDTF">2019-03-27T05:54:00Z</dcterms:modified>
</cp:coreProperties>
</file>