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11054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71416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71416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71416" w:rsidRPr="00771416">
              <w:rPr>
                <w:szCs w:val="28"/>
              </w:rPr>
              <w:t>1352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771416" w:rsidRDefault="00771416" w:rsidP="00771416">
            <w:pPr>
              <w:ind w:left="-108"/>
              <w:jc w:val="both"/>
            </w:pPr>
            <w:r w:rsidRPr="007233D9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7233D9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7233D9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 w:rsidRPr="007233D9">
              <w:rPr>
                <w:szCs w:val="28"/>
              </w:rPr>
              <w:t>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>в статью 8 Закона Приморского края "Об образовании в Приморском крае"</w:t>
            </w:r>
          </w:p>
        </w:tc>
      </w:tr>
    </w:tbl>
    <w:p w:rsidR="000B3FB2" w:rsidRDefault="000B3FB2"/>
    <w:p w:rsidR="00771416" w:rsidRPr="009E27DC" w:rsidRDefault="00771416" w:rsidP="00771416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771416" w:rsidRPr="009E27DC" w:rsidRDefault="00771416" w:rsidP="00771416">
      <w:pPr>
        <w:rPr>
          <w:szCs w:val="28"/>
        </w:rPr>
      </w:pPr>
    </w:p>
    <w:p w:rsidR="00771416" w:rsidRPr="009E27DC" w:rsidRDefault="00771416" w:rsidP="00771416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771416" w:rsidRPr="009E27DC" w:rsidRDefault="00771416" w:rsidP="00771416">
      <w:pPr>
        <w:rPr>
          <w:szCs w:val="28"/>
        </w:rPr>
      </w:pPr>
    </w:p>
    <w:p w:rsidR="00771416" w:rsidRDefault="00771416" w:rsidP="00771416">
      <w:pPr>
        <w:jc w:val="both"/>
      </w:pPr>
      <w:r>
        <w:tab/>
        <w:t xml:space="preserve">1.Принять Закон Приморского края </w:t>
      </w:r>
      <w:r w:rsidRPr="007233D9">
        <w:rPr>
          <w:szCs w:val="28"/>
        </w:rPr>
        <w:t>"</w:t>
      </w:r>
      <w:r w:rsidRPr="002D7B55">
        <w:rPr>
          <w:szCs w:val="28"/>
        </w:rPr>
        <w:t>О внесении изменени</w:t>
      </w:r>
      <w:r>
        <w:rPr>
          <w:szCs w:val="28"/>
        </w:rPr>
        <w:t>й</w:t>
      </w:r>
      <w:r w:rsidRPr="002D7B55">
        <w:rPr>
          <w:szCs w:val="28"/>
        </w:rPr>
        <w:t xml:space="preserve"> </w:t>
      </w:r>
      <w:r>
        <w:rPr>
          <w:szCs w:val="28"/>
        </w:rPr>
        <w:br/>
        <w:t>в статью 8 Закона Приморского края "Об образовании в Приморском крае"</w:t>
      </w:r>
      <w:r>
        <w:t>.</w:t>
      </w:r>
    </w:p>
    <w:p w:rsidR="00771416" w:rsidRDefault="00771416" w:rsidP="00771416">
      <w:pPr>
        <w:jc w:val="both"/>
      </w:pPr>
    </w:p>
    <w:p w:rsidR="00771416" w:rsidRDefault="00771416" w:rsidP="00771416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771416" w:rsidRDefault="00771416" w:rsidP="00771416">
      <w:pPr>
        <w:jc w:val="both"/>
      </w:pPr>
    </w:p>
    <w:p w:rsidR="00771416" w:rsidRDefault="00771416" w:rsidP="00771416">
      <w:pPr>
        <w:jc w:val="both"/>
      </w:pPr>
      <w:r>
        <w:tab/>
        <w:t>3.Настоящее постановление вступает в силу со дня его принятия.</w:t>
      </w:r>
    </w:p>
    <w:p w:rsidR="00771416" w:rsidRDefault="00771416" w:rsidP="00771416">
      <w:pPr>
        <w:jc w:val="both"/>
      </w:pPr>
      <w:bookmarkStart w:id="0" w:name="_GoBack"/>
      <w:bookmarkEnd w:id="0"/>
    </w:p>
    <w:p w:rsidR="00771416" w:rsidRPr="009E27DC" w:rsidRDefault="00771416" w:rsidP="0077141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771416" w:rsidRPr="009E27DC" w:rsidRDefault="00771416" w:rsidP="0077141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771416" w:rsidRPr="009E27DC" w:rsidRDefault="00771416" w:rsidP="0077141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771416" w:rsidRPr="009E27DC" w:rsidRDefault="00771416" w:rsidP="0077141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322" w:rsidRDefault="008B5322">
      <w:r>
        <w:separator/>
      </w:r>
    </w:p>
  </w:endnote>
  <w:endnote w:type="continuationSeparator" w:id="0">
    <w:p w:rsidR="008B5322" w:rsidRDefault="008B5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322" w:rsidRDefault="008B5322">
      <w:r>
        <w:separator/>
      </w:r>
    </w:p>
  </w:footnote>
  <w:footnote w:type="continuationSeparator" w:id="0">
    <w:p w:rsidR="008B5322" w:rsidRDefault="008B53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71416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71416"/>
    <w:rsid w:val="007B48E7"/>
    <w:rsid w:val="007B5289"/>
    <w:rsid w:val="007F2091"/>
    <w:rsid w:val="00835A0E"/>
    <w:rsid w:val="008818A7"/>
    <w:rsid w:val="008B5322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764E30-FB98-4640-BD93-CD950068A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2019-03-27T06:58:00Z</cp:lastPrinted>
  <dcterms:created xsi:type="dcterms:W3CDTF">2019-03-27T06:57:00Z</dcterms:created>
  <dcterms:modified xsi:type="dcterms:W3CDTF">2019-03-27T06:58:00Z</dcterms:modified>
</cp:coreProperties>
</file>