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217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213C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13C5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13C5" w:rsidRPr="00F213C5">
              <w:rPr>
                <w:szCs w:val="28"/>
              </w:rPr>
              <w:t>1349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213C5" w:rsidRDefault="00F213C5" w:rsidP="00F213C5">
            <w:pPr>
              <w:pStyle w:val="a3"/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C34972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                         "</w:t>
            </w:r>
            <w:r w:rsidRPr="00A40834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>здравоохранении в Приморском крае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F213C5" w:rsidRDefault="00F213C5" w:rsidP="00F213C5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213C5" w:rsidRDefault="00F213C5" w:rsidP="00F213C5">
      <w:pPr>
        <w:ind w:firstLine="709"/>
        <w:rPr>
          <w:szCs w:val="28"/>
        </w:rPr>
      </w:pPr>
    </w:p>
    <w:p w:rsidR="00F213C5" w:rsidRDefault="00F213C5" w:rsidP="00F213C5">
      <w:pPr>
        <w:rPr>
          <w:szCs w:val="28"/>
        </w:rPr>
      </w:pPr>
      <w:r>
        <w:rPr>
          <w:szCs w:val="28"/>
        </w:rPr>
        <w:t>ПОСТАНОВЛЯЕТ:</w:t>
      </w:r>
    </w:p>
    <w:p w:rsidR="00F213C5" w:rsidRDefault="00F213C5" w:rsidP="00F213C5">
      <w:pPr>
        <w:ind w:firstLine="709"/>
        <w:rPr>
          <w:szCs w:val="28"/>
        </w:rPr>
      </w:pPr>
    </w:p>
    <w:p w:rsidR="00F213C5" w:rsidRPr="0091259D" w:rsidRDefault="00F213C5" w:rsidP="00F213C5">
      <w:pPr>
        <w:pStyle w:val="a3"/>
        <w:tabs>
          <w:tab w:val="clear" w:pos="4153"/>
          <w:tab w:val="center" w:pos="709"/>
        </w:tabs>
        <w:ind w:left="-1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 w:rsidRPr="00C34972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A40834">
        <w:rPr>
          <w:color w:val="000000"/>
          <w:szCs w:val="28"/>
        </w:rPr>
        <w:t xml:space="preserve">О </w:t>
      </w:r>
      <w:r>
        <w:rPr>
          <w:color w:val="000000"/>
          <w:szCs w:val="28"/>
        </w:rPr>
        <w:t>здравоохранении в Приморском крае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F213C5" w:rsidRDefault="00F213C5" w:rsidP="00F213C5">
      <w:pPr>
        <w:ind w:firstLine="708"/>
        <w:jc w:val="both"/>
        <w:rPr>
          <w:szCs w:val="28"/>
        </w:rPr>
      </w:pPr>
    </w:p>
    <w:p w:rsidR="00F213C5" w:rsidRPr="009E27DC" w:rsidRDefault="00F213C5" w:rsidP="00F213C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213C5" w:rsidRDefault="00F213C5" w:rsidP="00F213C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213C5" w:rsidRPr="009E27DC" w:rsidRDefault="00F213C5" w:rsidP="00F213C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F213C5" w:rsidRPr="000162C8" w:rsidRDefault="00F213C5" w:rsidP="00F213C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F213C5" w:rsidRDefault="00F213C5" w:rsidP="00F213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3C5" w:rsidRDefault="00F213C5" w:rsidP="00F213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13C5" w:rsidRDefault="00F213C5" w:rsidP="00F213C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213C5" w:rsidRDefault="00F213C5" w:rsidP="00F213C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F213C5" w:rsidRDefault="00F213C5" w:rsidP="00F213C5"/>
    <w:p w:rsidR="00F213C5" w:rsidRDefault="00F213C5" w:rsidP="00F213C5"/>
    <w:p w:rsidR="00F213C5" w:rsidRDefault="00F213C5" w:rsidP="00F213C5"/>
    <w:p w:rsidR="00F213C5" w:rsidRDefault="00F213C5" w:rsidP="00F213C5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7B8" w:rsidRDefault="00D977B8">
      <w:r>
        <w:separator/>
      </w:r>
    </w:p>
  </w:endnote>
  <w:endnote w:type="continuationSeparator" w:id="0">
    <w:p w:rsidR="00D977B8" w:rsidRDefault="00D9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7B8" w:rsidRDefault="00D977B8">
      <w:r>
        <w:separator/>
      </w:r>
    </w:p>
  </w:footnote>
  <w:footnote w:type="continuationSeparator" w:id="0">
    <w:p w:rsidR="00D977B8" w:rsidRDefault="00D97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13C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977B8"/>
    <w:rsid w:val="00DF01B2"/>
    <w:rsid w:val="00E93A7F"/>
    <w:rsid w:val="00EF502B"/>
    <w:rsid w:val="00F176CB"/>
    <w:rsid w:val="00F213C5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641177-019F-4BE5-974E-5E0F240B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213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2019-03-27T07:16:00Z</cp:lastPrinted>
  <dcterms:created xsi:type="dcterms:W3CDTF">2019-03-27T07:16:00Z</dcterms:created>
  <dcterms:modified xsi:type="dcterms:W3CDTF">2019-03-27T07:16:00Z</dcterms:modified>
</cp:coreProperties>
</file>