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9368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2451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24517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4517" w:rsidRPr="00524517">
              <w:rPr>
                <w:szCs w:val="28"/>
              </w:rPr>
              <w:t>1346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24517" w:rsidRDefault="00524517" w:rsidP="00524517">
            <w:pPr>
              <w:pStyle w:val="a3"/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0162C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0162C8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3415F5">
              <w:rPr>
                <w:szCs w:val="28"/>
              </w:rPr>
              <w:t>"</w:t>
            </w:r>
            <w:r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524517" w:rsidRDefault="00524517" w:rsidP="0052451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524517" w:rsidRDefault="00524517" w:rsidP="00524517">
      <w:pPr>
        <w:ind w:firstLine="709"/>
        <w:rPr>
          <w:szCs w:val="28"/>
        </w:rPr>
      </w:pPr>
    </w:p>
    <w:p w:rsidR="00524517" w:rsidRDefault="00524517" w:rsidP="00524517">
      <w:pPr>
        <w:rPr>
          <w:szCs w:val="28"/>
        </w:rPr>
      </w:pPr>
      <w:r>
        <w:rPr>
          <w:szCs w:val="28"/>
        </w:rPr>
        <w:t>ПОСТАНОВЛЯЕТ:</w:t>
      </w:r>
    </w:p>
    <w:p w:rsidR="00524517" w:rsidRDefault="00524517" w:rsidP="00524517">
      <w:pPr>
        <w:ind w:firstLine="709"/>
        <w:rPr>
          <w:szCs w:val="28"/>
        </w:rPr>
      </w:pPr>
    </w:p>
    <w:p w:rsidR="00524517" w:rsidRPr="0091259D" w:rsidRDefault="00524517" w:rsidP="00524517">
      <w:pPr>
        <w:pStyle w:val="a3"/>
        <w:tabs>
          <w:tab w:val="clear" w:pos="4153"/>
          <w:tab w:val="center" w:pos="709"/>
        </w:tabs>
        <w:ind w:left="-1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>
        <w:rPr>
          <w:szCs w:val="28"/>
        </w:rPr>
        <w:t xml:space="preserve">О внесении изменений в Закон Приморского края </w:t>
      </w:r>
      <w:r w:rsidRPr="003415F5">
        <w:rPr>
          <w:szCs w:val="28"/>
        </w:rPr>
        <w:t>"</w:t>
      </w:r>
      <w:r w:rsidRPr="00C379F2">
        <w:rPr>
          <w:color w:val="000000"/>
          <w:spacing w:val="2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524517" w:rsidRDefault="00524517" w:rsidP="00524517">
      <w:pPr>
        <w:ind w:firstLine="708"/>
        <w:jc w:val="both"/>
        <w:rPr>
          <w:szCs w:val="28"/>
        </w:rPr>
      </w:pPr>
    </w:p>
    <w:p w:rsidR="00524517" w:rsidRPr="000610C9" w:rsidRDefault="00524517" w:rsidP="00524517">
      <w:pPr>
        <w:ind w:firstLine="708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524517" w:rsidRPr="000610C9" w:rsidRDefault="00524517" w:rsidP="00524517">
      <w:pPr>
        <w:ind w:firstLine="720"/>
        <w:jc w:val="both"/>
        <w:rPr>
          <w:szCs w:val="28"/>
        </w:rPr>
      </w:pPr>
    </w:p>
    <w:p w:rsidR="00524517" w:rsidRPr="000610C9" w:rsidRDefault="00524517" w:rsidP="00524517">
      <w:pPr>
        <w:jc w:val="both"/>
        <w:rPr>
          <w:szCs w:val="28"/>
        </w:rPr>
      </w:pPr>
      <w:r w:rsidRPr="000610C9">
        <w:rPr>
          <w:szCs w:val="28"/>
        </w:rPr>
        <w:tab/>
        <w:t>3.Настоящее постановление вступает в силу со дня его принятия.</w:t>
      </w:r>
    </w:p>
    <w:p w:rsidR="00524517" w:rsidRPr="000162C8" w:rsidRDefault="00524517" w:rsidP="0052451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524517" w:rsidRDefault="00524517" w:rsidP="0052451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24517" w:rsidRDefault="00524517" w:rsidP="0052451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24517" w:rsidRDefault="00524517" w:rsidP="0052451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24517" w:rsidRDefault="00524517" w:rsidP="0052451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524517" w:rsidRDefault="00524517" w:rsidP="00524517"/>
    <w:p w:rsidR="00524517" w:rsidRDefault="00524517" w:rsidP="00524517"/>
    <w:p w:rsidR="00524517" w:rsidRDefault="00524517" w:rsidP="00524517"/>
    <w:p w:rsidR="00524517" w:rsidRDefault="00524517" w:rsidP="00524517"/>
    <w:p w:rsidR="00931FD6" w:rsidRDefault="00931FD6" w:rsidP="009C06BA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870" w:rsidRDefault="00FC7870">
      <w:r>
        <w:separator/>
      </w:r>
    </w:p>
  </w:endnote>
  <w:endnote w:type="continuationSeparator" w:id="0">
    <w:p w:rsidR="00FC7870" w:rsidRDefault="00FC7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870" w:rsidRDefault="00FC7870">
      <w:r>
        <w:separator/>
      </w:r>
    </w:p>
  </w:footnote>
  <w:footnote w:type="continuationSeparator" w:id="0">
    <w:p w:rsidR="00FC7870" w:rsidRDefault="00FC7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451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6760C"/>
    <w:rsid w:val="004B69FA"/>
    <w:rsid w:val="004D1A01"/>
    <w:rsid w:val="005129A5"/>
    <w:rsid w:val="00524517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C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F178C675-FB6C-41C0-80DA-6D2FCACD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245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2019-03-28T05:55:00Z</cp:lastPrinted>
  <dcterms:created xsi:type="dcterms:W3CDTF">2019-03-27T07:09:00Z</dcterms:created>
  <dcterms:modified xsi:type="dcterms:W3CDTF">2019-03-28T05:55:00Z</dcterms:modified>
</cp:coreProperties>
</file>