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9586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D0BE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0BEB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0BEB" w:rsidRPr="00AD0BEB">
              <w:rPr>
                <w:szCs w:val="28"/>
              </w:rPr>
              <w:t>1335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D0BEB" w:rsidRDefault="00AD0BEB" w:rsidP="00AD0BEB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</w:t>
            </w:r>
            <w:proofErr w:type="spellStart"/>
            <w:r>
              <w:rPr>
                <w:szCs w:val="28"/>
              </w:rPr>
              <w:t>админи-стративных</w:t>
            </w:r>
            <w:proofErr w:type="spellEnd"/>
            <w:r>
              <w:rPr>
                <w:szCs w:val="28"/>
              </w:rPr>
              <w:t xml:space="preserve">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B2" w:rsidRDefault="000B3FB2"/>
    <w:p w:rsidR="00AD0BEB" w:rsidRPr="00AD0BEB" w:rsidRDefault="00AD0BEB" w:rsidP="00AD0BEB">
      <w:pPr>
        <w:pStyle w:val="a3"/>
        <w:tabs>
          <w:tab w:val="clear" w:pos="4153"/>
          <w:tab w:val="clear" w:pos="8306"/>
        </w:tabs>
        <w:ind w:firstLine="720"/>
      </w:pPr>
      <w:r w:rsidRPr="00AD0BEB">
        <w:t>З</w:t>
      </w:r>
      <w:bookmarkStart w:id="0" w:name="_GoBack"/>
      <w:bookmarkEnd w:id="0"/>
      <w:r w:rsidRPr="00AD0BEB">
        <w:t xml:space="preserve">аконодательное Собрание Приморского края </w:t>
      </w:r>
    </w:p>
    <w:p w:rsidR="00AD0BEB" w:rsidRPr="00AD0BEB" w:rsidRDefault="00AD0BEB" w:rsidP="00AD0BEB"/>
    <w:p w:rsidR="00AD0BEB" w:rsidRPr="00AD0BEB" w:rsidRDefault="00AD0BEB" w:rsidP="00AD0BEB">
      <w:r w:rsidRPr="00AD0BEB">
        <w:t>ПОСТАНОВЛЯЕТ:</w:t>
      </w:r>
    </w:p>
    <w:p w:rsidR="00AD0BEB" w:rsidRPr="00AD0BEB" w:rsidRDefault="00AD0BEB" w:rsidP="00AD0BEB">
      <w:pPr>
        <w:jc w:val="both"/>
      </w:pPr>
    </w:p>
    <w:p w:rsidR="00AD0BEB" w:rsidRPr="00AD0BEB" w:rsidRDefault="00AD0BEB" w:rsidP="006776E4">
      <w:pPr>
        <w:ind w:firstLine="720"/>
        <w:jc w:val="both"/>
      </w:pPr>
      <w:r w:rsidRPr="00AD0BEB">
        <w:t xml:space="preserve">1.Принять Закон Приморского края </w:t>
      </w:r>
      <w:r w:rsidRPr="00AD0BEB">
        <w:rPr>
          <w:szCs w:val="28"/>
        </w:rPr>
        <w:t xml:space="preserve">"О внесении изменений в Закон Приморского края "Об административных правонарушениях </w:t>
      </w:r>
      <w:r w:rsidRPr="00AD0BEB">
        <w:rPr>
          <w:szCs w:val="28"/>
        </w:rPr>
        <w:br/>
        <w:t>в Приморском крае".</w:t>
      </w:r>
    </w:p>
    <w:p w:rsidR="00AD0BEB" w:rsidRPr="00AD0BEB" w:rsidRDefault="00AD0BEB" w:rsidP="006776E4">
      <w:pPr>
        <w:ind w:firstLine="720"/>
        <w:jc w:val="both"/>
      </w:pPr>
    </w:p>
    <w:p w:rsidR="00AD0BEB" w:rsidRPr="00AD0BEB" w:rsidRDefault="00AD0BEB" w:rsidP="006776E4">
      <w:pPr>
        <w:ind w:firstLine="720"/>
        <w:jc w:val="both"/>
      </w:pPr>
      <w:r w:rsidRPr="00AD0BEB">
        <w:t>2.Направить указанный Закон Губернатору Приморского края для обнародования.</w:t>
      </w:r>
    </w:p>
    <w:p w:rsidR="00AD0BEB" w:rsidRPr="00AD0BEB" w:rsidRDefault="00AD0BEB" w:rsidP="006776E4">
      <w:pPr>
        <w:ind w:firstLine="720"/>
        <w:jc w:val="both"/>
      </w:pPr>
    </w:p>
    <w:p w:rsidR="00AD0BEB" w:rsidRPr="00AD0BEB" w:rsidRDefault="00AD0BEB" w:rsidP="006776E4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AD0BEB">
        <w:t>3.Настоящее постановление вступает в силу со дня его принятия.</w:t>
      </w:r>
    </w:p>
    <w:p w:rsidR="00AD0BEB" w:rsidRPr="00AD0BEB" w:rsidRDefault="00AD0BEB" w:rsidP="00AD0BEB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AD0BEB" w:rsidRPr="00AD0BEB" w:rsidRDefault="00AD0BEB" w:rsidP="00AD0BEB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AD0BEB" w:rsidRPr="00AD0BEB" w:rsidRDefault="00AD0BEB" w:rsidP="00AD0BEB">
      <w:pPr>
        <w:ind w:firstLine="720"/>
        <w:jc w:val="both"/>
      </w:pPr>
    </w:p>
    <w:p w:rsidR="00AD0BEB" w:rsidRPr="00AD0BEB" w:rsidRDefault="00AD0BEB" w:rsidP="00AD0BEB">
      <w:pPr>
        <w:jc w:val="both"/>
      </w:pPr>
      <w:r w:rsidRPr="00AD0BEB">
        <w:t>Председатель</w:t>
      </w:r>
    </w:p>
    <w:p w:rsidR="00AD0BEB" w:rsidRPr="00AD0BEB" w:rsidRDefault="00AD0BEB" w:rsidP="00AD0BEB">
      <w:pPr>
        <w:jc w:val="both"/>
      </w:pPr>
      <w:r w:rsidRPr="00AD0BEB">
        <w:t>Законодательного Собрания</w:t>
      </w:r>
      <w:r w:rsidRPr="00AD0BEB">
        <w:tab/>
      </w:r>
      <w:r w:rsidRPr="00AD0BEB">
        <w:tab/>
      </w:r>
      <w:r w:rsidRPr="00AD0BEB">
        <w:tab/>
      </w:r>
      <w:r w:rsidRPr="00AD0BEB">
        <w:tab/>
      </w:r>
      <w:r w:rsidRPr="00AD0BEB">
        <w:tab/>
      </w:r>
      <w:r w:rsidRPr="00AD0BEB">
        <w:tab/>
        <w:t xml:space="preserve">             А.И. Ролик</w:t>
      </w:r>
    </w:p>
    <w:p w:rsidR="00AD0BEB" w:rsidRPr="00AD0BEB" w:rsidRDefault="00AD0BEB" w:rsidP="00AD0BEB"/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2E5" w:rsidRDefault="006E32E5">
      <w:r>
        <w:separator/>
      </w:r>
    </w:p>
  </w:endnote>
  <w:endnote w:type="continuationSeparator" w:id="0">
    <w:p w:rsidR="006E32E5" w:rsidRDefault="006E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2E5" w:rsidRDefault="006E32E5">
      <w:r>
        <w:separator/>
      </w:r>
    </w:p>
  </w:footnote>
  <w:footnote w:type="continuationSeparator" w:id="0">
    <w:p w:rsidR="006E32E5" w:rsidRDefault="006E3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0BE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776E4"/>
    <w:rsid w:val="00695A4A"/>
    <w:rsid w:val="006D45ED"/>
    <w:rsid w:val="006E32E5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D0BEB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3D81EF38-4722-4995-9971-EB19E0E5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2019-03-28T06:31:00Z</cp:lastPrinted>
  <dcterms:created xsi:type="dcterms:W3CDTF">2019-03-27T05:47:00Z</dcterms:created>
  <dcterms:modified xsi:type="dcterms:W3CDTF">2019-03-28T06:31:00Z</dcterms:modified>
</cp:coreProperties>
</file>