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992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B11F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B11F6" w:rsidRPr="003B11F6">
              <w:rPr>
                <w:szCs w:val="28"/>
              </w:rPr>
              <w:t>1334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B11F6" w:rsidRDefault="003B11F6" w:rsidP="003B11F6">
            <w:pPr>
              <w:ind w:left="-108"/>
              <w:jc w:val="both"/>
            </w:pPr>
            <w:r>
              <w:t>О докладе о деятельности Уполномоченного по правам человека в Приморском крае                   в 2018 году</w:t>
            </w:r>
          </w:p>
        </w:tc>
      </w:tr>
    </w:tbl>
    <w:p w:rsidR="003B11F6" w:rsidRDefault="003B11F6" w:rsidP="003B11F6">
      <w:pPr>
        <w:ind w:firstLine="708"/>
        <w:rPr>
          <w:szCs w:val="28"/>
        </w:rPr>
      </w:pPr>
    </w:p>
    <w:p w:rsidR="003B11F6" w:rsidRDefault="003B11F6" w:rsidP="003B11F6">
      <w:pPr>
        <w:ind w:firstLine="708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3B11F6" w:rsidRDefault="003B11F6" w:rsidP="003B11F6">
      <w:pPr>
        <w:rPr>
          <w:szCs w:val="28"/>
        </w:rPr>
      </w:pPr>
    </w:p>
    <w:p w:rsidR="003B11F6" w:rsidRDefault="003B11F6" w:rsidP="003B11F6">
      <w:pPr>
        <w:rPr>
          <w:szCs w:val="28"/>
        </w:rPr>
      </w:pPr>
      <w:r>
        <w:rPr>
          <w:szCs w:val="28"/>
        </w:rPr>
        <w:t>ПОСТАНОВЛЯЕТ:</w:t>
      </w:r>
    </w:p>
    <w:p w:rsidR="003B11F6" w:rsidRDefault="003B11F6" w:rsidP="003B11F6">
      <w:pPr>
        <w:rPr>
          <w:szCs w:val="28"/>
        </w:rPr>
      </w:pPr>
    </w:p>
    <w:p w:rsidR="003B11F6" w:rsidRDefault="003B11F6" w:rsidP="003B11F6">
      <w:pPr>
        <w:pStyle w:val="a6"/>
        <w:ind w:firstLine="709"/>
      </w:pPr>
      <w:r>
        <w:t>1.Принять доклад о деятельности Уполномоченного по правам человека в Приморском крае в 2018 году к сведению.</w:t>
      </w:r>
    </w:p>
    <w:p w:rsidR="003B11F6" w:rsidRDefault="003B11F6" w:rsidP="003B11F6">
      <w:pPr>
        <w:ind w:firstLine="709"/>
        <w:jc w:val="both"/>
      </w:pPr>
    </w:p>
    <w:p w:rsidR="003B11F6" w:rsidRDefault="003B11F6" w:rsidP="003B11F6">
      <w:pPr>
        <w:pStyle w:val="a6"/>
      </w:pPr>
      <w:r>
        <w:tab/>
        <w:t>2.Настоящее постановление вступает в силу со дня его принятия.</w:t>
      </w:r>
    </w:p>
    <w:p w:rsidR="003B11F6" w:rsidRPr="0059601A" w:rsidRDefault="003B11F6" w:rsidP="003B11F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B11F6" w:rsidRDefault="003B11F6" w:rsidP="003B11F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B11F6" w:rsidRDefault="003B11F6" w:rsidP="003B11F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B11F6" w:rsidRDefault="003B11F6" w:rsidP="003B11F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B11F6" w:rsidRDefault="003B11F6" w:rsidP="003B11F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3B11F6" w:rsidRDefault="003B11F6" w:rsidP="003B11F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7C6" w:rsidRDefault="007407C6">
      <w:r>
        <w:separator/>
      </w:r>
    </w:p>
  </w:endnote>
  <w:endnote w:type="continuationSeparator" w:id="0">
    <w:p w:rsidR="007407C6" w:rsidRDefault="00740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7C6" w:rsidRDefault="007407C6">
      <w:r>
        <w:separator/>
      </w:r>
    </w:p>
  </w:footnote>
  <w:footnote w:type="continuationSeparator" w:id="0">
    <w:p w:rsidR="007407C6" w:rsidRDefault="00740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11F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B11F6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407C6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AEB62C"/>
  <w15:docId w15:val="{F744F336-D67F-4C17-B8C0-B1DFE6B2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3B11F6"/>
    <w:pPr>
      <w:jc w:val="both"/>
    </w:pPr>
  </w:style>
  <w:style w:type="character" w:customStyle="1" w:styleId="a7">
    <w:name w:val="Основной текст Знак"/>
    <w:link w:val="a6"/>
    <w:rsid w:val="003B11F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2019-03-27T06:39:00Z</cp:lastPrinted>
  <dcterms:created xsi:type="dcterms:W3CDTF">2019-03-27T06:38:00Z</dcterms:created>
  <dcterms:modified xsi:type="dcterms:W3CDTF">2019-03-27T06:39:00Z</dcterms:modified>
</cp:coreProperties>
</file>