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615190446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BE48DB">
        <w:t>"О внесении изменения в статью 7 Закона Приморского края "Об участии Приморского края в проектах государственно-частного партнерства</w:t>
      </w:r>
      <w:r w:rsidR="00BE48DB" w:rsidRPr="00345DD9">
        <w:t>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39517B">
              <w:t>1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  <w:t>С.А. Ищенко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BE48DB" w:rsidRDefault="00BE48DB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Вдовенко</w:t>
      </w:r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BE48DB">
        <w:rPr>
          <w:sz w:val="20"/>
        </w:rPr>
        <w:t>5492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C6E" w:rsidRDefault="00AC0C6E">
      <w:r>
        <w:separator/>
      </w:r>
    </w:p>
  </w:endnote>
  <w:endnote w:type="continuationSeparator" w:id="0">
    <w:p w:rsidR="00AC0C6E" w:rsidRDefault="00AC0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C6E" w:rsidRDefault="00AC0C6E">
      <w:r>
        <w:separator/>
      </w:r>
    </w:p>
  </w:footnote>
  <w:footnote w:type="continuationSeparator" w:id="0">
    <w:p w:rsidR="00AC0C6E" w:rsidRDefault="00AC0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94F8F"/>
    <w:rsid w:val="000963AC"/>
    <w:rsid w:val="000C011F"/>
    <w:rsid w:val="000E4E53"/>
    <w:rsid w:val="0010509E"/>
    <w:rsid w:val="00147832"/>
    <w:rsid w:val="00167D45"/>
    <w:rsid w:val="001A083F"/>
    <w:rsid w:val="002110BB"/>
    <w:rsid w:val="00224564"/>
    <w:rsid w:val="002257F2"/>
    <w:rsid w:val="002B6F35"/>
    <w:rsid w:val="002D0F15"/>
    <w:rsid w:val="002D22CE"/>
    <w:rsid w:val="002E5E4E"/>
    <w:rsid w:val="0033019C"/>
    <w:rsid w:val="0039517B"/>
    <w:rsid w:val="00396671"/>
    <w:rsid w:val="003A4065"/>
    <w:rsid w:val="00466B37"/>
    <w:rsid w:val="005172A0"/>
    <w:rsid w:val="00553887"/>
    <w:rsid w:val="0064289D"/>
    <w:rsid w:val="006A501C"/>
    <w:rsid w:val="006F509C"/>
    <w:rsid w:val="00706751"/>
    <w:rsid w:val="00746407"/>
    <w:rsid w:val="00761E10"/>
    <w:rsid w:val="008E3F54"/>
    <w:rsid w:val="008F2E60"/>
    <w:rsid w:val="00937D34"/>
    <w:rsid w:val="009A5A36"/>
    <w:rsid w:val="00A2797E"/>
    <w:rsid w:val="00A72BE4"/>
    <w:rsid w:val="00A83EA6"/>
    <w:rsid w:val="00AB5005"/>
    <w:rsid w:val="00AC0C6E"/>
    <w:rsid w:val="00B140AF"/>
    <w:rsid w:val="00B35B61"/>
    <w:rsid w:val="00B9130A"/>
    <w:rsid w:val="00BA6EE2"/>
    <w:rsid w:val="00BE48DB"/>
    <w:rsid w:val="00C071B2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43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Завалишина</cp:lastModifiedBy>
  <cp:revision>17</cp:revision>
  <cp:lastPrinted>2019-01-15T05:35:00Z</cp:lastPrinted>
  <dcterms:created xsi:type="dcterms:W3CDTF">2014-08-03T23:23:00Z</dcterms:created>
  <dcterms:modified xsi:type="dcterms:W3CDTF">2019-03-27T01:14:00Z</dcterms:modified>
</cp:coreProperties>
</file>